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C61B5" w14:textId="740F3689" w:rsidR="007B2188" w:rsidRDefault="001015D2">
      <w:r>
        <w:rPr>
          <w:noProof/>
          <w14:ligatures w14:val="standard"/>
        </w:rPr>
        <w:drawing>
          <wp:anchor distT="0" distB="0" distL="114300" distR="114300" simplePos="0" relativeHeight="251659264" behindDoc="0" locked="0" layoutInCell="1" allowOverlap="1" wp14:anchorId="06AC1FFB" wp14:editId="10B56E89">
            <wp:simplePos x="0" y="0"/>
            <wp:positionH relativeFrom="column">
              <wp:posOffset>0</wp:posOffset>
            </wp:positionH>
            <wp:positionV relativeFrom="paragraph">
              <wp:posOffset>-247650</wp:posOffset>
            </wp:positionV>
            <wp:extent cx="971550" cy="971550"/>
            <wp:effectExtent l="0" t="0" r="0" b="0"/>
            <wp:wrapNone/>
            <wp:docPr id="1" name="Picture 1" descr="A picture containing text, container,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ontainer, ca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D3936" w14:textId="77777777" w:rsidR="007B2188" w:rsidRDefault="007B2188"/>
    <w:p w14:paraId="7A38D25C" w14:textId="5E885A2D" w:rsidR="007B2188" w:rsidRDefault="007B2188" w:rsidP="007B2188">
      <w:pPr>
        <w:spacing w:line="240" w:lineRule="auto"/>
      </w:pPr>
    </w:p>
    <w:tbl>
      <w:tblPr>
        <w:tblW w:w="5375" w:type="pct"/>
        <w:tblInd w:w="-360" w:type="dxa"/>
        <w:tblLayout w:type="fixed"/>
        <w:tblLook w:val="0600" w:firstRow="0" w:lastRow="0" w:firstColumn="0" w:lastColumn="0" w:noHBand="1" w:noVBand="1"/>
        <w:tblDescription w:val="Layout table, page 1"/>
      </w:tblPr>
      <w:tblGrid>
        <w:gridCol w:w="4229"/>
        <w:gridCol w:w="4320"/>
        <w:gridCol w:w="3061"/>
      </w:tblGrid>
      <w:tr w:rsidR="00F74BE3" w14:paraId="6F719F5F" w14:textId="77777777" w:rsidTr="0004726F">
        <w:trPr>
          <w:trHeight w:val="2178"/>
        </w:trPr>
        <w:tc>
          <w:tcPr>
            <w:tcW w:w="1821" w:type="pct"/>
            <w:tcBorders>
              <w:bottom w:val="nil"/>
            </w:tcBorders>
          </w:tcPr>
          <w:p w14:paraId="70EB1C77" w14:textId="6BC117E3" w:rsidR="00F74BE3" w:rsidRPr="00D21F72" w:rsidRDefault="00D21F72" w:rsidP="007B2188">
            <w:pPr>
              <w:pStyle w:val="InstitutionName"/>
              <w:ind w:right="1870"/>
              <w:rPr>
                <w:sz w:val="20"/>
                <w:szCs w:val="36"/>
              </w:rPr>
            </w:pPr>
            <w:r w:rsidRPr="00D21F72">
              <w:rPr>
                <w:sz w:val="20"/>
                <w:szCs w:val="36"/>
              </w:rPr>
              <w:t>St. John’s Day School</w:t>
            </w:r>
          </w:p>
          <w:p w14:paraId="06AFE39D" w14:textId="77777777" w:rsidR="00F74BE3" w:rsidRPr="00291E11" w:rsidRDefault="00F74BE3" w:rsidP="007B2188">
            <w:pPr>
              <w:pStyle w:val="NoSpacing"/>
              <w:ind w:right="1870"/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291E11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NEWSLETTER</w:t>
            </w:r>
          </w:p>
          <w:p w14:paraId="24BBC48B" w14:textId="736669C4" w:rsidR="00F74BE3" w:rsidRDefault="0067679D" w:rsidP="007B2188">
            <w:pPr>
              <w:pStyle w:val="InstitutionName"/>
              <w:ind w:right="1870"/>
              <w:rPr>
                <w:sz w:val="12"/>
              </w:rPr>
            </w:pPr>
            <w:r>
              <w:rPr>
                <w:sz w:val="28"/>
                <w:szCs w:val="48"/>
              </w:rPr>
              <w:t>NOVEMBER</w:t>
            </w:r>
          </w:p>
        </w:tc>
        <w:tc>
          <w:tcPr>
            <w:tcW w:w="1860" w:type="pct"/>
            <w:tcBorders>
              <w:bottom w:val="nil"/>
            </w:tcBorders>
          </w:tcPr>
          <w:p w14:paraId="526FDF6A" w14:textId="77777777" w:rsidR="00F74BE3" w:rsidRDefault="00F74BE3" w:rsidP="009456B3">
            <w:pPr>
              <w:pStyle w:val="NormalonDarkBackground"/>
            </w:pPr>
          </w:p>
        </w:tc>
        <w:tc>
          <w:tcPr>
            <w:tcW w:w="1318" w:type="pct"/>
            <w:vMerge w:val="restart"/>
            <w:tcBorders>
              <w:bottom w:val="nil"/>
            </w:tcBorders>
            <w:vAlign w:val="bottom"/>
          </w:tcPr>
          <w:p w14:paraId="69369EA9" w14:textId="7C5EAFE8" w:rsidR="00CC5B42" w:rsidRDefault="0082715C" w:rsidP="004B46C0">
            <w:pPr>
              <w:pStyle w:val="WelcomeText"/>
              <w:ind w:right="-105"/>
              <w:jc w:val="left"/>
            </w:pPr>
            <w:r>
              <w:rPr>
                <w:noProof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8F547C" wp14:editId="2FA7F22F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1758315</wp:posOffset>
                      </wp:positionV>
                      <wp:extent cx="2028825" cy="5667375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825" cy="5667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E9627" w14:textId="77777777" w:rsidR="00014998" w:rsidRDefault="00014998" w:rsidP="004A0711">
                                  <w:pPr>
                                    <w:pStyle w:val="WelcomeText"/>
                                    <w:rPr>
                                      <w:rFonts w:ascii="Crunchy Orange" w:hAnsi="Crunchy Orange"/>
                                      <w:sz w:val="28"/>
                                      <w:szCs w:val="32"/>
                                      <w:u w:val="single"/>
                                    </w:rPr>
                                  </w:pPr>
                                </w:p>
                                <w:p w14:paraId="08A9CA19" w14:textId="4F4994CF" w:rsidR="0082715C" w:rsidRDefault="0067679D" w:rsidP="004A0711">
                                  <w:pPr>
                                    <w:pStyle w:val="WelcomeText"/>
                                    <w:rPr>
                                      <w:rFonts w:ascii="Crunchy Orange" w:hAnsi="Crunchy Orange"/>
                                      <w:sz w:val="28"/>
                                      <w:szCs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runchy Orange" w:hAnsi="Crunchy Orange"/>
                                      <w:sz w:val="28"/>
                                      <w:szCs w:val="32"/>
                                      <w:u w:val="single"/>
                                    </w:rPr>
                                    <w:t>NOVEMBER</w:t>
                                  </w:r>
                                </w:p>
                                <w:p w14:paraId="75063163" w14:textId="77777777" w:rsidR="00F52291" w:rsidRPr="00F52291" w:rsidRDefault="00F52291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4"/>
                                    </w:rPr>
                                  </w:pPr>
                                </w:p>
                                <w:p w14:paraId="10384861" w14:textId="2210AE94" w:rsidR="0082715C" w:rsidRPr="007E30DF" w:rsidRDefault="00D36327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7E30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2  Chapel </w:t>
                                  </w:r>
                                  <w:r w:rsidR="00EC4F0D" w:rsidRPr="007E30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in the Church</w:t>
                                  </w:r>
                                </w:p>
                                <w:p w14:paraId="08529E55" w14:textId="2EE2CA6F" w:rsidR="00DE5FB7" w:rsidRDefault="00EC4F0D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7E30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</w:t>
                                  </w:r>
                                  <w:r w:rsidR="00DE5FB7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STUCO</w:t>
                                  </w:r>
                                  <w:r w:rsidR="00290B5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54182B" w:rsidRPr="007E30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Speeches &amp;</w:t>
                                  </w:r>
                                </w:p>
                                <w:p w14:paraId="1C9FEED5" w14:textId="4D7CDFF6" w:rsidR="00EC4F0D" w:rsidRPr="007E30DF" w:rsidRDefault="00DE5FB7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54182B" w:rsidRPr="007E30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Election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54182B" w:rsidRPr="007E30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10:00 AM </w:t>
                                  </w:r>
                                </w:p>
                                <w:p w14:paraId="6888FECF" w14:textId="772EF2DE" w:rsidR="001F3217" w:rsidRDefault="001F3217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7E30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9  Chapel in the Gym</w:t>
                                  </w:r>
                                </w:p>
                                <w:p w14:paraId="6A98B544" w14:textId="77777777" w:rsidR="000B20BF" w:rsidRDefault="000B20BF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11 Veteran’s Day Living</w:t>
                                  </w:r>
                                </w:p>
                                <w:p w14:paraId="5F281A18" w14:textId="7CA81392" w:rsidR="000B20BF" w:rsidRDefault="000B20BF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History Museum 9-11</w:t>
                                  </w:r>
                                </w:p>
                                <w:p w14:paraId="5703B223" w14:textId="00CEAE2C" w:rsidR="000B20BF" w:rsidRDefault="00AF3B0B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14 Progress Reports</w:t>
                                  </w:r>
                                </w:p>
                                <w:p w14:paraId="31CAF327" w14:textId="77777777" w:rsidR="00FA0E74" w:rsidRDefault="00FA0E74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15 First Grade Dress</w:t>
                                  </w:r>
                                </w:p>
                                <w:p w14:paraId="13FC7061" w14:textId="5E2BCC75" w:rsidR="00253821" w:rsidRDefault="00FA0E74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Rehearsal &amp; Photos 8:15</w:t>
                                  </w:r>
                                </w:p>
                                <w:p w14:paraId="17D4EBD2" w14:textId="739AE267" w:rsidR="00FA0E74" w:rsidRDefault="00FA0E74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16 First Grade Chapel</w:t>
                                  </w:r>
                                </w:p>
                                <w:p w14:paraId="514F9053" w14:textId="07B4222C" w:rsidR="00FA0E74" w:rsidRDefault="00FA0E74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Program 8:15 in the Gym</w:t>
                                  </w:r>
                                </w:p>
                                <w:p w14:paraId="0F442660" w14:textId="77777777" w:rsidR="00C21E58" w:rsidRDefault="00C21E58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17 Turkey Trot &amp; Food </w:t>
                                  </w:r>
                                </w:p>
                                <w:p w14:paraId="248F9C65" w14:textId="79AC6429" w:rsidR="00FA0E74" w:rsidRDefault="00C21E58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Drive 9:00-10:30 AM</w:t>
                                  </w:r>
                                </w:p>
                                <w:p w14:paraId="658B79EB" w14:textId="5B9D32BC" w:rsidR="00C21E58" w:rsidRDefault="00C21E58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18 </w:t>
                                  </w:r>
                                  <w:r w:rsidR="008C097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Thanksgiving Luncheon</w:t>
                                  </w:r>
                                </w:p>
                                <w:p w14:paraId="38B04C03" w14:textId="3C30FA5F" w:rsidR="008C097D" w:rsidRDefault="008C097D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21-25 NO SCHOOL</w:t>
                                  </w:r>
                                </w:p>
                                <w:p w14:paraId="3E01E8E0" w14:textId="0A9066E6" w:rsidR="008C097D" w:rsidRPr="007E30DF" w:rsidRDefault="008C097D" w:rsidP="00F52291">
                                  <w:pPr>
                                    <w:spacing w:after="120" w:line="240" w:lineRule="auto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</w:rPr>
                                    <w:t>30 Chapel in the Gym</w:t>
                                  </w:r>
                                </w:p>
                                <w:p w14:paraId="7C644649" w14:textId="5902CE2A" w:rsidR="00B32DDF" w:rsidRDefault="00290B58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8F54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" o:spid="_x0000_s1026" type="#_x0000_t202" style="position:absolute;margin-left:-5.45pt;margin-top:138.45pt;width:159.75pt;height:44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" filled="f" stroked="f" strokeweight=".5pt">
                      <v:textbox>
                        <w:txbxContent>
                          <w:p w14:paraId="54DE9627" w14:textId="77777777" w:rsidR="00014998" w:rsidRDefault="00014998" w:rsidP="004A0711">
                            <w:pPr>
                              <w:pStyle w:val="WelcomeText"/>
                              <w:rPr>
                                <w:rFonts w:ascii="Crunchy Orange" w:hAnsi="Crunchy Orange"/>
                                <w:sz w:val="28"/>
                                <w:szCs w:val="32"/>
                                <w:u w:val="single"/>
                              </w:rPr>
                            </w:pPr>
                          </w:p>
                          <w:p w14:paraId="08A9CA19" w14:textId="4F4994CF" w:rsidR="0082715C" w:rsidRDefault="0067679D" w:rsidP="004A0711">
                            <w:pPr>
                              <w:pStyle w:val="WelcomeText"/>
                              <w:rPr>
                                <w:rFonts w:ascii="Crunchy Orange" w:hAnsi="Crunchy Orange"/>
                                <w:sz w:val="28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runchy Orange" w:hAnsi="Crunchy Orange"/>
                                <w:sz w:val="28"/>
                                <w:szCs w:val="32"/>
                                <w:u w:val="single"/>
                              </w:rPr>
                              <w:t>NOVEMBER</w:t>
                            </w:r>
                          </w:p>
                          <w:p w14:paraId="75063163" w14:textId="77777777" w:rsidR="00F52291" w:rsidRPr="00F52291" w:rsidRDefault="00F52291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2"/>
                                <w:szCs w:val="14"/>
                              </w:rPr>
                            </w:pPr>
                          </w:p>
                          <w:p w14:paraId="10384861" w14:textId="2210AE94" w:rsidR="0082715C" w:rsidRPr="007E30DF" w:rsidRDefault="00D36327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E30D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2  Chapel </w:t>
                            </w:r>
                            <w:r w:rsidR="00EC4F0D" w:rsidRPr="007E30D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in the Church</w:t>
                            </w:r>
                          </w:p>
                          <w:p w14:paraId="08529E55" w14:textId="2EE2CA6F" w:rsidR="00DE5FB7" w:rsidRDefault="00EC4F0D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E30D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  </w:t>
                            </w:r>
                            <w:r w:rsidR="00DE5FB7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STUCO</w:t>
                            </w:r>
                            <w:r w:rsidR="00290B5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54182B" w:rsidRPr="007E30D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Speeches &amp;</w:t>
                            </w:r>
                          </w:p>
                          <w:p w14:paraId="1C9FEED5" w14:textId="4D7CDFF6" w:rsidR="00EC4F0D" w:rsidRPr="007E30DF" w:rsidRDefault="00DE5FB7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54182B" w:rsidRPr="007E30D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Election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54182B" w:rsidRPr="007E30D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10:00 AM </w:t>
                            </w:r>
                          </w:p>
                          <w:p w14:paraId="6888FECF" w14:textId="772EF2DE" w:rsidR="001F3217" w:rsidRDefault="001F3217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E30D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9  Chapel in the Gym</w:t>
                            </w:r>
                          </w:p>
                          <w:p w14:paraId="6A98B544" w14:textId="77777777" w:rsidR="000B20BF" w:rsidRDefault="000B20BF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11 Veteran’s Day Living</w:t>
                            </w:r>
                          </w:p>
                          <w:p w14:paraId="5F281A18" w14:textId="7CA81392" w:rsidR="000B20BF" w:rsidRDefault="000B20BF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   History Museum 9-11</w:t>
                            </w:r>
                          </w:p>
                          <w:p w14:paraId="5703B223" w14:textId="00CEAE2C" w:rsidR="000B20BF" w:rsidRDefault="00AF3B0B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14 Progress Reports</w:t>
                            </w:r>
                          </w:p>
                          <w:p w14:paraId="31CAF327" w14:textId="77777777" w:rsidR="00FA0E74" w:rsidRDefault="00FA0E74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15 First Grade Dress</w:t>
                            </w:r>
                          </w:p>
                          <w:p w14:paraId="13FC7061" w14:textId="5E2BCC75" w:rsidR="00253821" w:rsidRDefault="00FA0E74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   Rehearsal &amp; Photos 8:15</w:t>
                            </w:r>
                          </w:p>
                          <w:p w14:paraId="17D4EBD2" w14:textId="739AE267" w:rsidR="00FA0E74" w:rsidRDefault="00FA0E74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16 First Grade Chapel</w:t>
                            </w:r>
                          </w:p>
                          <w:p w14:paraId="514F9053" w14:textId="07B4222C" w:rsidR="00FA0E74" w:rsidRDefault="00FA0E74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   Program 8:15 in the Gym</w:t>
                            </w:r>
                          </w:p>
                          <w:p w14:paraId="0F442660" w14:textId="77777777" w:rsidR="00C21E58" w:rsidRDefault="00C21E58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17 Turkey Trot &amp; Food </w:t>
                            </w:r>
                          </w:p>
                          <w:p w14:paraId="248F9C65" w14:textId="79AC6429" w:rsidR="00FA0E74" w:rsidRDefault="00C21E58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   Drive 9:00-10:30 AM</w:t>
                            </w:r>
                          </w:p>
                          <w:p w14:paraId="658B79EB" w14:textId="5B9D32BC" w:rsidR="00C21E58" w:rsidRDefault="00C21E58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18 </w:t>
                            </w:r>
                            <w:r w:rsidR="008C097D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Thanksgiving Luncheon</w:t>
                            </w:r>
                          </w:p>
                          <w:p w14:paraId="38B04C03" w14:textId="3C30FA5F" w:rsidR="008C097D" w:rsidRDefault="008C097D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21-25 NO SCHOOL</w:t>
                            </w:r>
                          </w:p>
                          <w:p w14:paraId="3E01E8E0" w14:textId="0A9066E6" w:rsidR="008C097D" w:rsidRPr="007E30DF" w:rsidRDefault="008C097D" w:rsidP="00F52291">
                            <w:pPr>
                              <w:spacing w:after="120" w:line="240" w:lineRule="auto"/>
                              <w:jc w:val="left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30 Chapel in the Gym</w:t>
                            </w:r>
                          </w:p>
                          <w:p w14:paraId="7C644649" w14:textId="5902CE2A" w:rsidR="00B32DDF" w:rsidRDefault="00290B58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74BE3" w14:paraId="786E5C17" w14:textId="77777777" w:rsidTr="0004726F">
        <w:trPr>
          <w:trHeight w:val="3690"/>
        </w:trPr>
        <w:tc>
          <w:tcPr>
            <w:tcW w:w="1821" w:type="pct"/>
            <w:shd w:val="clear" w:color="auto" w:fill="auto"/>
            <w:vAlign w:val="center"/>
          </w:tcPr>
          <w:p w14:paraId="7A3CA5AF" w14:textId="77777777" w:rsidR="00C538D4" w:rsidRPr="00C538D4" w:rsidRDefault="00C538D4" w:rsidP="006E5206">
            <w:pPr>
              <w:pStyle w:val="Title"/>
              <w:rPr>
                <w:sz w:val="22"/>
                <w:szCs w:val="18"/>
                <w:u w:val="single"/>
              </w:rPr>
            </w:pPr>
          </w:p>
          <w:p w14:paraId="089EC457" w14:textId="23E0983A" w:rsidR="00904284" w:rsidRPr="00EA6BE3" w:rsidRDefault="006F7149" w:rsidP="006E5206">
            <w:pPr>
              <w:pStyle w:val="Title"/>
              <w:rPr>
                <w:sz w:val="32"/>
                <w:szCs w:val="24"/>
                <w:u w:val="single"/>
              </w:rPr>
            </w:pPr>
            <w:bookmarkStart w:id="0" w:name="_Hlk117252618"/>
            <w:r w:rsidRPr="00EA6BE3">
              <w:rPr>
                <w:sz w:val="32"/>
                <w:szCs w:val="24"/>
                <w:u w:val="single"/>
              </w:rPr>
              <w:t xml:space="preserve">THANKSGIVING </w:t>
            </w:r>
            <w:bookmarkEnd w:id="0"/>
            <w:r w:rsidRPr="00EA6BE3">
              <w:rPr>
                <w:sz w:val="32"/>
                <w:szCs w:val="24"/>
                <w:u w:val="single"/>
              </w:rPr>
              <w:t>LUNCHEON</w:t>
            </w:r>
          </w:p>
          <w:p w14:paraId="2636788F" w14:textId="002CBC89" w:rsidR="00DE60DF" w:rsidRPr="00014998" w:rsidRDefault="00014998" w:rsidP="006E5206">
            <w:pPr>
              <w:pStyle w:val="Title"/>
              <w:rPr>
                <w:noProof/>
                <w:sz w:val="28"/>
                <w:szCs w:val="22"/>
                <w:u w:val="single"/>
                <w14:ligatures w14:val="standard"/>
              </w:rPr>
            </w:pPr>
            <w:r w:rsidRPr="00014998">
              <w:rPr>
                <w:noProof/>
                <w:sz w:val="28"/>
                <w:szCs w:val="22"/>
                <w:u w:val="single"/>
                <w14:ligatures w14:val="standard"/>
              </w:rPr>
              <w:t>FRIDAY</w:t>
            </w:r>
            <w:r>
              <w:rPr>
                <w:noProof/>
                <w:sz w:val="28"/>
                <w:szCs w:val="22"/>
                <w:u w:val="single"/>
                <w14:ligatures w14:val="standard"/>
              </w:rPr>
              <w:t>,</w:t>
            </w:r>
            <w:r w:rsidRPr="00014998">
              <w:rPr>
                <w:noProof/>
                <w:sz w:val="28"/>
                <w:szCs w:val="22"/>
                <w:u w:val="single"/>
                <w14:ligatures w14:val="standard"/>
              </w:rPr>
              <w:t xml:space="preserve"> </w:t>
            </w:r>
            <w:r w:rsidR="006F7149" w:rsidRPr="00014998">
              <w:rPr>
                <w:noProof/>
                <w:sz w:val="28"/>
                <w:szCs w:val="22"/>
                <w:u w:val="single"/>
                <w14:ligatures w14:val="standard"/>
              </w:rPr>
              <w:t>NOVEMBER 18</w:t>
            </w:r>
          </w:p>
          <w:p w14:paraId="1BF40B23" w14:textId="77777777" w:rsidR="00C538D4" w:rsidRPr="00EA6BE3" w:rsidRDefault="00C538D4" w:rsidP="00C538D4">
            <w:pPr>
              <w:pStyle w:val="Title"/>
              <w:jc w:val="both"/>
              <w:rPr>
                <w:noProof/>
                <w:sz w:val="22"/>
                <w:szCs w:val="18"/>
                <w:u w:val="single"/>
                <w14:ligatures w14:val="standard"/>
              </w:rPr>
            </w:pPr>
          </w:p>
          <w:p w14:paraId="143B8857" w14:textId="55B4484B" w:rsidR="00073014" w:rsidRDefault="00906001" w:rsidP="0034751D">
            <w:pPr>
              <w:pStyle w:val="Title"/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K2 </w:t>
            </w:r>
            <w:r w:rsidR="0034751D">
              <w:rPr>
                <w:sz w:val="24"/>
                <w:szCs w:val="20"/>
              </w:rPr>
              <w:t xml:space="preserve">            </w:t>
            </w:r>
            <w:r>
              <w:rPr>
                <w:sz w:val="24"/>
                <w:szCs w:val="20"/>
              </w:rPr>
              <w:t>10:00-10:30</w:t>
            </w:r>
            <w:r w:rsidR="00EA6BE3">
              <w:rPr>
                <w:sz w:val="24"/>
                <w:szCs w:val="20"/>
              </w:rPr>
              <w:t xml:space="preserve"> AM</w:t>
            </w:r>
          </w:p>
          <w:p w14:paraId="6CC959E1" w14:textId="43AF9319" w:rsidR="00906001" w:rsidRDefault="00906001" w:rsidP="0034751D">
            <w:pPr>
              <w:pStyle w:val="Title"/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K3 &amp; K4 </w:t>
            </w:r>
            <w:r w:rsidR="0034751D">
              <w:rPr>
                <w:sz w:val="24"/>
                <w:szCs w:val="20"/>
              </w:rPr>
              <w:t xml:space="preserve">    </w:t>
            </w:r>
            <w:r w:rsidR="00631370">
              <w:rPr>
                <w:sz w:val="24"/>
                <w:szCs w:val="20"/>
              </w:rPr>
              <w:t>10:15-10:45</w:t>
            </w:r>
            <w:r w:rsidR="00EA6BE3">
              <w:rPr>
                <w:sz w:val="24"/>
                <w:szCs w:val="20"/>
              </w:rPr>
              <w:t xml:space="preserve"> AM</w:t>
            </w:r>
          </w:p>
          <w:p w14:paraId="4A5DE533" w14:textId="7CE76FAD" w:rsidR="00DE60DF" w:rsidRDefault="00631370" w:rsidP="0034751D">
            <w:pPr>
              <w:pStyle w:val="Title"/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K5 </w:t>
            </w:r>
            <w:r w:rsidR="0034751D">
              <w:rPr>
                <w:sz w:val="24"/>
                <w:szCs w:val="20"/>
              </w:rPr>
              <w:t xml:space="preserve">            </w:t>
            </w:r>
            <w:r>
              <w:rPr>
                <w:sz w:val="24"/>
                <w:szCs w:val="20"/>
              </w:rPr>
              <w:t>10:45-11:15</w:t>
            </w:r>
            <w:r w:rsidR="00EA6BE3">
              <w:rPr>
                <w:sz w:val="24"/>
                <w:szCs w:val="20"/>
              </w:rPr>
              <w:t xml:space="preserve"> AM</w:t>
            </w:r>
          </w:p>
          <w:p w14:paraId="5121E60F" w14:textId="4A5F5415" w:rsidR="00631370" w:rsidRDefault="00631370" w:rsidP="0034751D">
            <w:pPr>
              <w:pStyle w:val="Title"/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</w:t>
            </w:r>
            <w:r w:rsidRPr="00631370">
              <w:rPr>
                <w:sz w:val="24"/>
                <w:szCs w:val="20"/>
                <w:vertAlign w:val="superscript"/>
              </w:rPr>
              <w:t>st</w:t>
            </w:r>
            <w:r>
              <w:rPr>
                <w:sz w:val="24"/>
                <w:szCs w:val="20"/>
              </w:rPr>
              <w:t xml:space="preserve"> </w:t>
            </w:r>
            <w:r w:rsidR="0034751D">
              <w:rPr>
                <w:sz w:val="24"/>
                <w:szCs w:val="20"/>
              </w:rPr>
              <w:t xml:space="preserve">            </w:t>
            </w:r>
            <w:r>
              <w:rPr>
                <w:sz w:val="24"/>
                <w:szCs w:val="20"/>
              </w:rPr>
              <w:t>11:00-11:30</w:t>
            </w:r>
            <w:r w:rsidR="00EA6BE3">
              <w:rPr>
                <w:sz w:val="24"/>
                <w:szCs w:val="20"/>
              </w:rPr>
              <w:t xml:space="preserve"> AM</w:t>
            </w:r>
          </w:p>
          <w:p w14:paraId="0972031F" w14:textId="1DC8B7BE" w:rsidR="00631370" w:rsidRDefault="008D7351" w:rsidP="0034751D">
            <w:pPr>
              <w:pStyle w:val="Title"/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</w:t>
            </w:r>
            <w:r w:rsidRPr="008D7351">
              <w:rPr>
                <w:sz w:val="24"/>
                <w:szCs w:val="20"/>
                <w:vertAlign w:val="superscript"/>
              </w:rPr>
              <w:t>nd</w:t>
            </w:r>
            <w:r>
              <w:rPr>
                <w:sz w:val="24"/>
                <w:szCs w:val="20"/>
              </w:rPr>
              <w:t xml:space="preserve"> </w:t>
            </w:r>
            <w:r w:rsidR="0034751D">
              <w:rPr>
                <w:sz w:val="24"/>
                <w:szCs w:val="20"/>
              </w:rPr>
              <w:t xml:space="preserve">           </w:t>
            </w:r>
            <w:r>
              <w:rPr>
                <w:sz w:val="24"/>
                <w:szCs w:val="20"/>
              </w:rPr>
              <w:t>11:15-11:45</w:t>
            </w:r>
            <w:r w:rsidR="00EA6BE3">
              <w:rPr>
                <w:sz w:val="24"/>
                <w:szCs w:val="20"/>
              </w:rPr>
              <w:t xml:space="preserve"> AM</w:t>
            </w:r>
          </w:p>
          <w:p w14:paraId="50961EAE" w14:textId="01B76E10" w:rsidR="008D7351" w:rsidRDefault="008D7351" w:rsidP="0034751D">
            <w:pPr>
              <w:pStyle w:val="Title"/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</w:t>
            </w:r>
            <w:r w:rsidRPr="008D7351">
              <w:rPr>
                <w:sz w:val="24"/>
                <w:szCs w:val="20"/>
                <w:vertAlign w:val="superscript"/>
              </w:rPr>
              <w:t>rd</w:t>
            </w:r>
            <w:r>
              <w:rPr>
                <w:sz w:val="24"/>
                <w:szCs w:val="20"/>
              </w:rPr>
              <w:t xml:space="preserve"> </w:t>
            </w:r>
            <w:r w:rsidR="0034751D">
              <w:rPr>
                <w:sz w:val="24"/>
                <w:szCs w:val="20"/>
              </w:rPr>
              <w:t xml:space="preserve">           </w:t>
            </w:r>
            <w:r>
              <w:rPr>
                <w:sz w:val="24"/>
                <w:szCs w:val="20"/>
              </w:rPr>
              <w:t>12:00-12:30</w:t>
            </w:r>
            <w:r w:rsidR="00EA6BE3">
              <w:rPr>
                <w:sz w:val="24"/>
                <w:szCs w:val="20"/>
              </w:rPr>
              <w:t xml:space="preserve"> PM</w:t>
            </w:r>
          </w:p>
          <w:p w14:paraId="6F32C3D9" w14:textId="5D88C200" w:rsidR="008D7351" w:rsidRDefault="008D7351" w:rsidP="0034751D">
            <w:pPr>
              <w:pStyle w:val="Title"/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</w:t>
            </w:r>
            <w:r w:rsidRPr="008D7351">
              <w:rPr>
                <w:sz w:val="24"/>
                <w:szCs w:val="20"/>
                <w:vertAlign w:val="superscript"/>
              </w:rPr>
              <w:t>th</w:t>
            </w:r>
            <w:r>
              <w:rPr>
                <w:sz w:val="24"/>
                <w:szCs w:val="20"/>
              </w:rPr>
              <w:t xml:space="preserve"> </w:t>
            </w:r>
            <w:r w:rsidR="0034751D">
              <w:rPr>
                <w:sz w:val="24"/>
                <w:szCs w:val="20"/>
              </w:rPr>
              <w:t xml:space="preserve">           </w:t>
            </w:r>
            <w:r>
              <w:rPr>
                <w:sz w:val="24"/>
                <w:szCs w:val="20"/>
              </w:rPr>
              <w:t>12:15-12:45</w:t>
            </w:r>
            <w:r w:rsidR="00EA6BE3">
              <w:rPr>
                <w:sz w:val="24"/>
                <w:szCs w:val="20"/>
              </w:rPr>
              <w:t xml:space="preserve"> PM</w:t>
            </w:r>
          </w:p>
          <w:p w14:paraId="7F2ABCB1" w14:textId="3465285C" w:rsidR="00C538D4" w:rsidRPr="00C538D4" w:rsidRDefault="008D7351" w:rsidP="0034751D">
            <w:pPr>
              <w:pStyle w:val="Title"/>
              <w:jc w:val="both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</w:t>
            </w:r>
            <w:r w:rsidRPr="008D7351">
              <w:rPr>
                <w:sz w:val="24"/>
                <w:szCs w:val="20"/>
                <w:vertAlign w:val="superscript"/>
              </w:rPr>
              <w:t>th</w:t>
            </w:r>
            <w:r>
              <w:rPr>
                <w:sz w:val="24"/>
                <w:szCs w:val="20"/>
              </w:rPr>
              <w:t xml:space="preserve"> &amp; 6</w:t>
            </w:r>
            <w:r w:rsidRPr="008D7351">
              <w:rPr>
                <w:sz w:val="24"/>
                <w:szCs w:val="20"/>
                <w:vertAlign w:val="superscript"/>
              </w:rPr>
              <w:t>th</w:t>
            </w:r>
            <w:r>
              <w:rPr>
                <w:sz w:val="24"/>
                <w:szCs w:val="20"/>
              </w:rPr>
              <w:t xml:space="preserve"> </w:t>
            </w:r>
            <w:r w:rsidR="0034751D">
              <w:rPr>
                <w:sz w:val="24"/>
                <w:szCs w:val="20"/>
              </w:rPr>
              <w:t xml:space="preserve">   </w:t>
            </w:r>
            <w:r>
              <w:rPr>
                <w:sz w:val="24"/>
                <w:szCs w:val="20"/>
              </w:rPr>
              <w:t>12:30-1:00</w:t>
            </w:r>
            <w:r w:rsidR="00EA6BE3">
              <w:rPr>
                <w:sz w:val="24"/>
                <w:szCs w:val="20"/>
              </w:rPr>
              <w:t xml:space="preserve"> PM</w:t>
            </w:r>
          </w:p>
        </w:tc>
        <w:tc>
          <w:tcPr>
            <w:tcW w:w="1860" w:type="pct"/>
            <w:vAlign w:val="center"/>
          </w:tcPr>
          <w:p w14:paraId="2595D068" w14:textId="20353342" w:rsidR="00F74BE3" w:rsidRDefault="008759E8" w:rsidP="008E6C83">
            <w:pPr>
              <w:pStyle w:val="Heading4"/>
              <w:spacing w:line="240" w:lineRule="auto"/>
              <w:ind w:left="-72"/>
              <w:jc w:val="center"/>
              <w:rPr>
                <w:color w:val="FFFFFF" w:themeColor="background1"/>
              </w:rPr>
            </w:pPr>
            <w:r>
              <w:rPr>
                <w:noProof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FC26EC" wp14:editId="7426D548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1657350</wp:posOffset>
                      </wp:positionV>
                      <wp:extent cx="2650490" cy="6667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049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0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2FDAED" w14:textId="07225636" w:rsidR="008759E8" w:rsidRPr="008E7FA8" w:rsidRDefault="00C21F66" w:rsidP="0004426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 xml:space="preserve">TURKEY TROT </w:t>
                                  </w:r>
                                  <w:r w:rsidR="008759E8" w:rsidRPr="008E7FA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FOOD DRIVE</w:t>
                                  </w:r>
                                </w:p>
                                <w:p w14:paraId="123B6B81" w14:textId="51238473" w:rsidR="008759E8" w:rsidRPr="008E7FA8" w:rsidRDefault="008759E8" w:rsidP="0004426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8E7FA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 xml:space="preserve">THURSDAY, </w:t>
                                  </w:r>
                                  <w:r w:rsidR="006163D2" w:rsidRPr="008E7FA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NOVEMBER</w:t>
                                  </w:r>
                                  <w:r w:rsidRPr="008E7FA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 xml:space="preserve"> 17</w:t>
                                  </w:r>
                                </w:p>
                                <w:p w14:paraId="5A9D118F" w14:textId="6E0BBEA0" w:rsidR="00FB644E" w:rsidRPr="008E7FA8" w:rsidRDefault="00FB644E" w:rsidP="0004426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8E7FA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9:00 – 10:30 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C26EC" id="Text Box 31" o:spid="_x0000_s1027" type="#_x0000_t202" style="position:absolute;left:0;text-align:left;margin-left:-4.2pt;margin-top:130.5pt;width:208.7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" fillcolor="#630" stroked="f" strokeweight=".5pt">
                      <v:textbox>
                        <w:txbxContent>
                          <w:p w14:paraId="502FDAED" w14:textId="07225636" w:rsidR="008759E8" w:rsidRPr="008E7FA8" w:rsidRDefault="00C21F66" w:rsidP="00044265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TURKEY TROT </w:t>
                            </w:r>
                            <w:r w:rsidR="008759E8" w:rsidRPr="008E7F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FOOD DRIVE</w:t>
                            </w:r>
                          </w:p>
                          <w:p w14:paraId="123B6B81" w14:textId="51238473" w:rsidR="008759E8" w:rsidRPr="008E7FA8" w:rsidRDefault="008759E8" w:rsidP="00044265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8E7F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THURSDAY, </w:t>
                            </w:r>
                            <w:r w:rsidR="006163D2" w:rsidRPr="008E7F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NOVEMBER</w:t>
                            </w:r>
                            <w:r w:rsidRPr="008E7F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 17</w:t>
                            </w:r>
                          </w:p>
                          <w:p w14:paraId="5A9D118F" w14:textId="6E0BBEA0" w:rsidR="00FB644E" w:rsidRPr="008E7FA8" w:rsidRDefault="00FB644E" w:rsidP="00044265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8E7F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9:00 – 10:30 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1AC5">
              <w:rPr>
                <w:noProof/>
                <w14:ligatures w14:val="standard"/>
              </w:rPr>
              <w:drawing>
                <wp:anchor distT="0" distB="0" distL="114300" distR="114300" simplePos="0" relativeHeight="251670528" behindDoc="0" locked="0" layoutInCell="1" allowOverlap="1" wp14:anchorId="4FE038B6" wp14:editId="36655A0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55245</wp:posOffset>
                  </wp:positionV>
                  <wp:extent cx="2653665" cy="2278380"/>
                  <wp:effectExtent l="19050" t="19050" r="13335" b="26670"/>
                  <wp:wrapNone/>
                  <wp:docPr id="14" name="Picture 1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diagram&#10;&#10;Description automatically generated"/>
                          <pic:cNvPicPr/>
                        </pic:nvPicPr>
                        <pic:blipFill rotWithShape="1">
                          <a:blip r:embed="rId14"/>
                          <a:srcRect r="57424"/>
                          <a:stretch/>
                        </pic:blipFill>
                        <pic:spPr bwMode="auto">
                          <a:xfrm>
                            <a:off x="0" y="0"/>
                            <a:ext cx="2653665" cy="227838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8" w:type="pct"/>
            <w:vMerge/>
            <w:shd w:val="clear" w:color="auto" w:fill="auto"/>
          </w:tcPr>
          <w:p w14:paraId="7F68F43A" w14:textId="77777777" w:rsidR="00F74BE3" w:rsidRDefault="00F74BE3" w:rsidP="00291E11">
            <w:pPr>
              <w:pStyle w:val="NormalonDarkBackground"/>
            </w:pPr>
          </w:p>
        </w:tc>
      </w:tr>
      <w:tr w:rsidR="00F74BE3" w14:paraId="0110C732" w14:textId="77777777" w:rsidTr="0004726F">
        <w:trPr>
          <w:trHeight w:val="270"/>
        </w:trPr>
        <w:tc>
          <w:tcPr>
            <w:tcW w:w="1821" w:type="pct"/>
            <w:vMerge w:val="restart"/>
            <w:vAlign w:val="center"/>
          </w:tcPr>
          <w:p w14:paraId="3CCFC47C" w14:textId="2D573EE1" w:rsidR="00F74BE3" w:rsidRPr="009B1799" w:rsidRDefault="00B5628E" w:rsidP="00FB2D1E">
            <w:pPr>
              <w:spacing w:line="240" w:lineRule="auto"/>
              <w:ind w:left="-115"/>
              <w:jc w:val="left"/>
            </w:pPr>
            <w:r>
              <w:rPr>
                <w:noProof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7140B11" wp14:editId="49843A3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285750</wp:posOffset>
                      </wp:positionV>
                      <wp:extent cx="2641600" cy="2105025"/>
                      <wp:effectExtent l="0" t="0" r="2540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2105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30FFA0" w14:textId="527ECAFB" w:rsidR="00B5628E" w:rsidRDefault="00536AE8" w:rsidP="00536AE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24"/>
                                      <w:u w:val="single"/>
                                    </w:rPr>
                                    <w:t>VETERAN’S DAY LIVING HISTORY MUSEUM</w:t>
                                  </w:r>
                                </w:p>
                                <w:p w14:paraId="653DE4A2" w14:textId="127918CF" w:rsidR="00AE4D1B" w:rsidRPr="00B614EF" w:rsidRDefault="00AE4D1B" w:rsidP="00536AE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4"/>
                                      <w:u w:val="single"/>
                                    </w:rPr>
                                  </w:pPr>
                                </w:p>
                                <w:p w14:paraId="4AB97DA3" w14:textId="047371B4" w:rsidR="00AE4D1B" w:rsidRPr="004960D0" w:rsidRDefault="004357E2" w:rsidP="00536AE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Join our fifth and sixth grade</w:t>
                                  </w:r>
                                  <w:r w:rsidR="00B70C71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 w:rsidR="00760A11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students on </w:t>
                                  </w:r>
                                  <w:r w:rsidR="00715CE2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Friday, </w:t>
                                  </w:r>
                                  <w:r w:rsidR="00760A11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November 11</w:t>
                                  </w:r>
                                  <w:r w:rsidR="00760A11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760A11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 w:rsidR="00B70C71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at the </w:t>
                                  </w:r>
                                  <w:r w:rsidR="00B614EF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walk-through Veteran’s Day </w:t>
                                  </w:r>
                                  <w:r w:rsidR="00B70C71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Living History Museum </w:t>
                                  </w:r>
                                  <w:r w:rsidR="00760A11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in the gym </w:t>
                                  </w:r>
                                  <w:r w:rsidR="001A439A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from 9:00 to 11:00 AM.</w:t>
                                  </w:r>
                                  <w:r w:rsidR="00715CE2" w:rsidRPr="004960D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 Donuts and coffee will be served to all veterans.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40B11" id="Text Box 3" o:spid="_x0000_s1028" type="#_x0000_t202" style="position:absolute;left:0;text-align:left;margin-left:-4.65pt;margin-top:22.5pt;width:208pt;height:16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" fillcolor="red" strokeweight=".5pt">
                      <v:textbox>
                        <w:txbxContent>
                          <w:p w14:paraId="6430FFA0" w14:textId="527ECAFB" w:rsidR="00B5628E" w:rsidRDefault="00536AE8" w:rsidP="00536AE8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  <w:u w:val="single"/>
                              </w:rPr>
                              <w:t>VETERAN’S DAY LIVING HISTORY MUSEUM</w:t>
                            </w:r>
                          </w:p>
                          <w:p w14:paraId="653DE4A2" w14:textId="127918CF" w:rsidR="00AE4D1B" w:rsidRPr="00B614EF" w:rsidRDefault="00AE4D1B" w:rsidP="00536AE8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18"/>
                                <w:szCs w:val="14"/>
                                <w:u w:val="single"/>
                              </w:rPr>
                            </w:pPr>
                          </w:p>
                          <w:p w14:paraId="4AB97DA3" w14:textId="047371B4" w:rsidR="00AE4D1B" w:rsidRPr="004960D0" w:rsidRDefault="004357E2" w:rsidP="00536AE8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Join our fifth and sixth grade</w:t>
                            </w:r>
                            <w:r w:rsidR="00B70C71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760A11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students on </w:t>
                            </w:r>
                            <w:r w:rsidR="00715CE2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Friday, </w:t>
                            </w:r>
                            <w:r w:rsidR="00760A11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November 11</w:t>
                            </w:r>
                            <w:r w:rsidR="00760A11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760A11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B70C71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at the </w:t>
                            </w:r>
                            <w:r w:rsidR="00B614EF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walk-through Veteran’s Day </w:t>
                            </w:r>
                            <w:r w:rsidR="00B70C71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Living History Museum </w:t>
                            </w:r>
                            <w:r w:rsidR="00760A11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in the gym </w:t>
                            </w:r>
                            <w:r w:rsidR="001A439A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from 9:00 to 11:00 AM.</w:t>
                            </w:r>
                            <w:r w:rsidR="00715CE2" w:rsidRPr="004960D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 Donuts and coffee will be served to all veterans.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60" w:type="pct"/>
            <w:vMerge w:val="restart"/>
            <w:vAlign w:val="center"/>
          </w:tcPr>
          <w:p w14:paraId="34D7E0DE" w14:textId="77777777" w:rsidR="00A200C3" w:rsidRPr="00CF6BF2" w:rsidRDefault="00A200C3" w:rsidP="00FB2D1E">
            <w:pPr>
              <w:pStyle w:val="Title"/>
              <w:rPr>
                <w:sz w:val="6"/>
                <w:szCs w:val="2"/>
              </w:rPr>
            </w:pPr>
          </w:p>
          <w:p w14:paraId="09B192B4" w14:textId="4B1DBB66" w:rsidR="00F74BE3" w:rsidRPr="00AC7714" w:rsidRDefault="00A200C3" w:rsidP="00FB2D1E">
            <w:pPr>
              <w:pStyle w:val="Title"/>
              <w:rPr>
                <w:sz w:val="32"/>
                <w:szCs w:val="24"/>
                <w:u w:val="single"/>
              </w:rPr>
            </w:pPr>
            <w:r w:rsidRPr="00AC7714">
              <w:rPr>
                <w:sz w:val="32"/>
                <w:szCs w:val="24"/>
                <w:u w:val="single"/>
              </w:rPr>
              <w:t>LUNC</w:t>
            </w:r>
            <w:r w:rsidR="00F42795">
              <w:rPr>
                <w:sz w:val="32"/>
                <w:szCs w:val="24"/>
                <w:u w:val="single"/>
              </w:rPr>
              <w:t>H</w:t>
            </w:r>
          </w:p>
          <w:p w14:paraId="7C55CC11" w14:textId="4EAB108B" w:rsidR="00F74BE3" w:rsidRDefault="000465C9" w:rsidP="00FB2D1E">
            <w:pPr>
              <w:pStyle w:val="CoverPageIntro"/>
            </w:pPr>
            <w:r>
              <w:rPr>
                <w:noProof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F30B35" wp14:editId="1E5DC89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33655</wp:posOffset>
                      </wp:positionV>
                      <wp:extent cx="2667000" cy="4657725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465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D3E013" w14:textId="36DEA2CA" w:rsidR="00DA343C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</w:t>
                                  </w:r>
                                  <w:r w:rsidR="00E25A54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  </w:t>
                                  </w:r>
                                  <w:r w:rsidR="00071480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Mac &amp; Cheese Casserole</w:t>
                                  </w:r>
                                </w:p>
                                <w:p w14:paraId="72A8242E" w14:textId="1AE39679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2</w:t>
                                  </w:r>
                                  <w:r w:rsidR="00E25A54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  Vegetable Beef Soup</w:t>
                                  </w:r>
                                </w:p>
                                <w:p w14:paraId="4CFA3736" w14:textId="21479BDE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3</w:t>
                                  </w:r>
                                  <w:r w:rsidR="00E25A54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  Chicken Strips</w:t>
                                  </w:r>
                                </w:p>
                                <w:p w14:paraId="0A5E33E5" w14:textId="5A890F75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4</w:t>
                                  </w:r>
                                  <w:r w:rsidR="00CE3C9A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  </w:t>
                                  </w:r>
                                  <w:r w:rsidR="00E25A54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Hamburgers</w:t>
                                  </w:r>
                                </w:p>
                                <w:p w14:paraId="5094069D" w14:textId="077C27E2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7</w:t>
                                  </w:r>
                                  <w:r w:rsidR="00F701F6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  </w:t>
                                  </w:r>
                                  <w:r w:rsidR="00CE3C9A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Chicken Sandwiches</w:t>
                                  </w:r>
                                </w:p>
                                <w:p w14:paraId="003C6524" w14:textId="01C84BB0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8</w:t>
                                  </w:r>
                                  <w:r w:rsidR="00F701F6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  Spaghetti</w:t>
                                  </w:r>
                                </w:p>
                                <w:p w14:paraId="782CB094" w14:textId="01D04D45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9</w:t>
                                  </w:r>
                                  <w:r w:rsidR="002B014D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  </w:t>
                                  </w:r>
                                  <w:r w:rsidR="00F701F6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Hamburger Steak</w:t>
                                  </w:r>
                                </w:p>
                                <w:p w14:paraId="3373708E" w14:textId="1C43020B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10</w:t>
                                  </w:r>
                                  <w:r w:rsidR="002B014D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Corn Dogs</w:t>
                                  </w:r>
                                </w:p>
                                <w:p w14:paraId="43DAECAF" w14:textId="37832C35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11</w:t>
                                  </w:r>
                                  <w:r w:rsidR="00CA043F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</w:t>
                                  </w:r>
                                  <w:r w:rsidR="002B014D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Quesadillas</w:t>
                                  </w:r>
                                </w:p>
                                <w:p w14:paraId="1A499564" w14:textId="104602D5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14</w:t>
                                  </w:r>
                                  <w:r w:rsidR="00CA043F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Chili &amp; Cheese Hot Dogs</w:t>
                                  </w:r>
                                </w:p>
                                <w:p w14:paraId="43E1FEE3" w14:textId="773E6BC1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15</w:t>
                                  </w:r>
                                  <w:r w:rsidR="00CA043F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Ham Sandwiches</w:t>
                                  </w:r>
                                </w:p>
                                <w:p w14:paraId="698FA04F" w14:textId="6294B96D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16</w:t>
                                  </w:r>
                                  <w:r w:rsidR="006E4FB9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</w:t>
                                  </w:r>
                                  <w:r w:rsidR="00CA043F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Breakfast for Lunch</w:t>
                                  </w:r>
                                </w:p>
                                <w:p w14:paraId="31948630" w14:textId="533056DD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17</w:t>
                                  </w:r>
                                  <w:r w:rsidR="009678A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</w:t>
                                  </w:r>
                                  <w:r w:rsidR="00D5045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Pizza</w:t>
                                  </w:r>
                                </w:p>
                                <w:p w14:paraId="6C0BDF00" w14:textId="1579651E" w:rsidR="00EF4228" w:rsidRDefault="00EF4228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18</w:t>
                                  </w:r>
                                  <w:r w:rsidR="009678A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Thanksgiving Luncheon</w:t>
                                  </w:r>
                                </w:p>
                                <w:p w14:paraId="456900BB" w14:textId="6AD9AFF2" w:rsidR="00E17E3A" w:rsidRDefault="00E17E3A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21-25 NO SCHOOL – HAPPY THANKSGIVING</w:t>
                                  </w:r>
                                </w:p>
                                <w:p w14:paraId="3C3FBB8B" w14:textId="03EF022C" w:rsidR="00E17E3A" w:rsidRDefault="003D2150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28</w:t>
                                  </w:r>
                                  <w:r w:rsidR="00071480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</w:t>
                                  </w:r>
                                  <w:r w:rsidR="00060F8A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Steak Fingers</w:t>
                                  </w:r>
                                </w:p>
                                <w:p w14:paraId="42B8DD86" w14:textId="72254FE7" w:rsidR="003D2150" w:rsidRDefault="003D2150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29</w:t>
                                  </w:r>
                                  <w:r w:rsidR="00060F8A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Nachos</w:t>
                                  </w:r>
                                </w:p>
                                <w:p w14:paraId="61DEE9C0" w14:textId="364907BD" w:rsidR="003D2150" w:rsidRDefault="003D2150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30</w:t>
                                  </w:r>
                                  <w:r w:rsidR="00060F8A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  Hamburgers</w:t>
                                  </w:r>
                                </w:p>
                                <w:p w14:paraId="2ABAB34E" w14:textId="77777777" w:rsidR="00740D05" w:rsidRDefault="00740D05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0442EAE0" w14:textId="77777777" w:rsidR="00740D05" w:rsidRPr="00740D05" w:rsidRDefault="00060F8A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:u w:val="single"/>
                                    </w:rPr>
                                  </w:pPr>
                                  <w:r w:rsidRPr="00740D05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:u w:val="single"/>
                                    </w:rPr>
                                    <w:t xml:space="preserve">December </w:t>
                                  </w:r>
                                </w:p>
                                <w:p w14:paraId="4949DC84" w14:textId="163938C4" w:rsidR="00060F8A" w:rsidRDefault="00060F8A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1   </w:t>
                                  </w:r>
                                  <w:r w:rsidR="00740D05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Chicken Strips</w:t>
                                  </w:r>
                                </w:p>
                                <w:p w14:paraId="75C32746" w14:textId="350C5C98" w:rsidR="00060F8A" w:rsidRPr="00F42795" w:rsidRDefault="00060F8A" w:rsidP="00F148F3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2   </w:t>
                                  </w:r>
                                  <w:r w:rsidR="00740D05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Pizza</w:t>
                                  </w:r>
                                </w:p>
                                <w:p w14:paraId="3A5D1458" w14:textId="77777777" w:rsidR="00CF6BF2" w:rsidRPr="00CF6BF2" w:rsidRDefault="00CF6BF2" w:rsidP="00A95884">
                                  <w:pPr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4"/>
                                      <w:u w:val="single"/>
                                    </w:rPr>
                                  </w:pPr>
                                </w:p>
                                <w:p w14:paraId="4B5F06E8" w14:textId="136C3C96" w:rsidR="00A95884" w:rsidRPr="00CF6BF2" w:rsidRDefault="00A95884" w:rsidP="00A95884">
                                  <w:pPr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:u w:val="single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:u w:val="single"/>
                                    </w:rPr>
                                    <w:t>Lunch Schedule</w:t>
                                  </w:r>
                                </w:p>
                                <w:p w14:paraId="1798DD6F" w14:textId="6F905C07" w:rsidR="00A95884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Preschool </w:t>
                                  </w:r>
                                  <w:r w:rsidR="00CB2784"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="00CB2784"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11:50-12:15</w:t>
                                  </w:r>
                                </w:p>
                                <w:p w14:paraId="5E73AC10" w14:textId="77777777" w:rsidR="00A95884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Kindergarten </w:t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  <w:t>10:50-11:15</w:t>
                                  </w:r>
                                </w:p>
                                <w:p w14:paraId="169CB942" w14:textId="77777777" w:rsidR="00A95884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First Grade A </w:t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  <w:t>11:00-11:25</w:t>
                                  </w:r>
                                </w:p>
                                <w:p w14:paraId="157BCB7B" w14:textId="77777777" w:rsidR="00A95884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First Grade B </w:t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  <w:t>11:05-11:30</w:t>
                                  </w:r>
                                </w:p>
                                <w:p w14:paraId="4939F17E" w14:textId="77777777" w:rsidR="00A95884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Second Grade </w:t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  <w:t>11:25-11:50</w:t>
                                  </w:r>
                                </w:p>
                                <w:p w14:paraId="4EF2575F" w14:textId="77777777" w:rsidR="00A95884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Third Grade A </w:t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  <w:t>11:30-11:55</w:t>
                                  </w:r>
                                </w:p>
                                <w:p w14:paraId="420EC73B" w14:textId="77777777" w:rsidR="00A95884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Third Grade B </w:t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  <w:t>12:00-12:25</w:t>
                                  </w:r>
                                </w:p>
                                <w:p w14:paraId="4BFDF59B" w14:textId="77777777" w:rsidR="00A95884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Fourth Grade </w:t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  <w:t>12:15-12:40</w:t>
                                  </w:r>
                                </w:p>
                                <w:p w14:paraId="68C4069C" w14:textId="77777777" w:rsidR="00A95884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Fifth Grade </w:t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  <w:t>12:35-1:00</w:t>
                                  </w:r>
                                </w:p>
                                <w:p w14:paraId="57DE15B7" w14:textId="433E7D91" w:rsidR="00A200C3" w:rsidRPr="00CF6BF2" w:rsidRDefault="00A95884" w:rsidP="00CF6BF2">
                                  <w:pPr>
                                    <w:spacing w:line="240" w:lineRule="auto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 xml:space="preserve">Sixth Grade </w:t>
                                  </w:r>
                                  <w:r w:rsidRPr="00CF6BF2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ab/>
                                    <w:t>12:25-12:50</w:t>
                                  </w:r>
                                </w:p>
                                <w:p w14:paraId="042FF76C" w14:textId="77777777" w:rsidR="00A200C3" w:rsidRDefault="00A200C3" w:rsidP="000469DE">
                                  <w:pPr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0FBF3627" w14:textId="77777777" w:rsidR="00A200C3" w:rsidRDefault="00A200C3" w:rsidP="000469DE">
                                  <w:pPr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731E2A68" w14:textId="77777777" w:rsidR="006A2F0B" w:rsidRPr="00A050F4" w:rsidRDefault="006A2F0B" w:rsidP="000469DE">
                                  <w:pPr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30B35" id="Text Box 50" o:spid="_x0000_s1029" type="#_x0000_t202" style="position:absolute;left:0;text-align:left;margin-left:.6pt;margin-top:2.65pt;width:210pt;height:3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t2HAIAADQ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" filled="f" stroked="f" strokeweight=".5pt">
                      <v:textbox>
                        <w:txbxContent>
                          <w:p w14:paraId="48D3E013" w14:textId="36DEA2CA" w:rsidR="00DA343C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1</w:t>
                            </w:r>
                            <w:r w:rsidR="00E25A54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  </w:t>
                            </w:r>
                            <w:r w:rsidR="00071480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Mac &amp; Cheese Casserole</w:t>
                            </w:r>
                          </w:p>
                          <w:p w14:paraId="72A8242E" w14:textId="1AE39679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2</w:t>
                            </w:r>
                            <w:r w:rsidR="00E25A54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  Vegetable Beef Soup</w:t>
                            </w:r>
                          </w:p>
                          <w:p w14:paraId="4CFA3736" w14:textId="21479BDE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3</w:t>
                            </w:r>
                            <w:r w:rsidR="00E25A54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  Chicken Strips</w:t>
                            </w:r>
                          </w:p>
                          <w:p w14:paraId="0A5E33E5" w14:textId="5A890F75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4</w:t>
                            </w:r>
                            <w:r w:rsidR="00CE3C9A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  </w:t>
                            </w:r>
                            <w:r w:rsidR="00E25A54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Hamburgers</w:t>
                            </w:r>
                          </w:p>
                          <w:p w14:paraId="5094069D" w14:textId="077C27E2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7</w:t>
                            </w:r>
                            <w:r w:rsidR="00F701F6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  </w:t>
                            </w:r>
                            <w:r w:rsidR="00CE3C9A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Chicken Sandwiches</w:t>
                            </w:r>
                          </w:p>
                          <w:p w14:paraId="003C6524" w14:textId="01C84BB0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8</w:t>
                            </w:r>
                            <w:r w:rsidR="00F701F6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  Spaghetti</w:t>
                            </w:r>
                          </w:p>
                          <w:p w14:paraId="782CB094" w14:textId="01D04D45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9</w:t>
                            </w:r>
                            <w:r w:rsidR="002B014D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  </w:t>
                            </w:r>
                            <w:r w:rsidR="00F701F6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Hamburger Steak</w:t>
                            </w:r>
                          </w:p>
                          <w:p w14:paraId="3373708E" w14:textId="1C43020B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10</w:t>
                            </w:r>
                            <w:r w:rsidR="002B014D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Corn Dogs</w:t>
                            </w:r>
                          </w:p>
                          <w:p w14:paraId="43DAECAF" w14:textId="37832C35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11</w:t>
                            </w:r>
                            <w:r w:rsidR="00CA043F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</w:t>
                            </w:r>
                            <w:r w:rsidR="002B014D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Quesadillas</w:t>
                            </w:r>
                          </w:p>
                          <w:p w14:paraId="1A499564" w14:textId="104602D5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14</w:t>
                            </w:r>
                            <w:r w:rsidR="00CA043F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Chili &amp; Cheese Hot Dogs</w:t>
                            </w:r>
                          </w:p>
                          <w:p w14:paraId="43E1FEE3" w14:textId="773E6BC1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15</w:t>
                            </w:r>
                            <w:r w:rsidR="00CA043F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Ham Sandwiches</w:t>
                            </w:r>
                          </w:p>
                          <w:p w14:paraId="698FA04F" w14:textId="6294B96D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16</w:t>
                            </w:r>
                            <w:r w:rsidR="006E4FB9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</w:t>
                            </w:r>
                            <w:r w:rsidR="00CA043F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Breakfast for Lunch</w:t>
                            </w:r>
                          </w:p>
                          <w:p w14:paraId="31948630" w14:textId="533056DD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17</w:t>
                            </w:r>
                            <w:r w:rsidR="009678AC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</w:t>
                            </w:r>
                            <w:r w:rsidR="00D5045C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Pizza</w:t>
                            </w:r>
                          </w:p>
                          <w:p w14:paraId="6C0BDF00" w14:textId="1579651E" w:rsidR="00EF4228" w:rsidRDefault="00EF4228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18</w:t>
                            </w:r>
                            <w:r w:rsidR="009678AC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Thanksgiving Luncheon</w:t>
                            </w:r>
                          </w:p>
                          <w:p w14:paraId="456900BB" w14:textId="6AD9AFF2" w:rsidR="00E17E3A" w:rsidRDefault="00E17E3A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21-25 NO SCHOOL – HAPPY THANKSGIVING</w:t>
                            </w:r>
                          </w:p>
                          <w:p w14:paraId="3C3FBB8B" w14:textId="03EF022C" w:rsidR="00E17E3A" w:rsidRDefault="003D2150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28</w:t>
                            </w:r>
                            <w:r w:rsidR="00071480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</w:t>
                            </w:r>
                            <w:r w:rsidR="00060F8A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Steak Fingers</w:t>
                            </w:r>
                          </w:p>
                          <w:p w14:paraId="42B8DD86" w14:textId="72254FE7" w:rsidR="003D2150" w:rsidRDefault="003D2150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29</w:t>
                            </w:r>
                            <w:r w:rsidR="00060F8A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Nachos</w:t>
                            </w:r>
                          </w:p>
                          <w:p w14:paraId="61DEE9C0" w14:textId="364907BD" w:rsidR="003D2150" w:rsidRDefault="003D2150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30</w:t>
                            </w:r>
                            <w:r w:rsidR="00060F8A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Hamburgers</w:t>
                            </w:r>
                          </w:p>
                          <w:p w14:paraId="2ABAB34E" w14:textId="77777777" w:rsidR="00740D05" w:rsidRDefault="00740D05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0442EAE0" w14:textId="77777777" w:rsidR="00740D05" w:rsidRPr="00740D05" w:rsidRDefault="00060F8A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740D05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:u w:val="single"/>
                              </w:rPr>
                              <w:t xml:space="preserve">December </w:t>
                            </w:r>
                          </w:p>
                          <w:p w14:paraId="4949DC84" w14:textId="163938C4" w:rsidR="00060F8A" w:rsidRDefault="00060F8A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1   </w:t>
                            </w:r>
                            <w:r w:rsidR="00740D05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Chicken Strips</w:t>
                            </w:r>
                          </w:p>
                          <w:p w14:paraId="75C32746" w14:textId="350C5C98" w:rsidR="00060F8A" w:rsidRPr="00F42795" w:rsidRDefault="00060F8A" w:rsidP="00F148F3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2   </w:t>
                            </w:r>
                            <w:r w:rsidR="00740D05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Pizza</w:t>
                            </w:r>
                          </w:p>
                          <w:p w14:paraId="3A5D1458" w14:textId="77777777" w:rsidR="00CF6BF2" w:rsidRPr="00CF6BF2" w:rsidRDefault="00CF6BF2" w:rsidP="00A95884">
                            <w:pPr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2"/>
                                <w:szCs w:val="14"/>
                                <w:u w:val="single"/>
                              </w:rPr>
                            </w:pPr>
                          </w:p>
                          <w:p w14:paraId="4B5F06E8" w14:textId="136C3C96" w:rsidR="00A95884" w:rsidRPr="00CF6BF2" w:rsidRDefault="00A95884" w:rsidP="00A95884">
                            <w:pPr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:u w:val="single"/>
                              </w:rPr>
                              <w:t>Lunch Schedule</w:t>
                            </w:r>
                          </w:p>
                          <w:p w14:paraId="1798DD6F" w14:textId="6F905C07" w:rsidR="00A95884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Preschool </w:t>
                            </w:r>
                            <w:r w:rsidR="00CB2784"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CB2784"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11:50-12:15</w:t>
                            </w:r>
                          </w:p>
                          <w:p w14:paraId="5E73AC10" w14:textId="77777777" w:rsidR="00A95884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Kindergarten </w:t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  <w:t>10:50-11:15</w:t>
                            </w:r>
                          </w:p>
                          <w:p w14:paraId="169CB942" w14:textId="77777777" w:rsidR="00A95884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First Grade A </w:t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  <w:t>11:00-11:25</w:t>
                            </w:r>
                          </w:p>
                          <w:p w14:paraId="157BCB7B" w14:textId="77777777" w:rsidR="00A95884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First Grade B </w:t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  <w:t>11:05-11:30</w:t>
                            </w:r>
                          </w:p>
                          <w:p w14:paraId="4939F17E" w14:textId="77777777" w:rsidR="00A95884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Second Grade </w:t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  <w:t>11:25-11:50</w:t>
                            </w:r>
                          </w:p>
                          <w:p w14:paraId="4EF2575F" w14:textId="77777777" w:rsidR="00A95884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Third Grade A </w:t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  <w:t>11:30-11:55</w:t>
                            </w:r>
                          </w:p>
                          <w:p w14:paraId="420EC73B" w14:textId="77777777" w:rsidR="00A95884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Third Grade B </w:t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  <w:t>12:00-12:25</w:t>
                            </w:r>
                          </w:p>
                          <w:p w14:paraId="4BFDF59B" w14:textId="77777777" w:rsidR="00A95884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Fourth Grade </w:t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  <w:t>12:15-12:40</w:t>
                            </w:r>
                          </w:p>
                          <w:p w14:paraId="68C4069C" w14:textId="77777777" w:rsidR="00A95884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Fifth Grade </w:t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  <w:t>12:35-1:00</w:t>
                            </w:r>
                          </w:p>
                          <w:p w14:paraId="57DE15B7" w14:textId="433E7D91" w:rsidR="00A200C3" w:rsidRPr="00CF6BF2" w:rsidRDefault="00A95884" w:rsidP="00CF6BF2">
                            <w:pPr>
                              <w:spacing w:line="240" w:lineRule="auto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Sixth Grade </w:t>
                            </w:r>
                            <w:r w:rsidRPr="00CF6BF2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  <w:t>12:25-12:50</w:t>
                            </w:r>
                          </w:p>
                          <w:p w14:paraId="042FF76C" w14:textId="77777777" w:rsidR="00A200C3" w:rsidRDefault="00A200C3" w:rsidP="000469DE">
                            <w:pPr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0FBF3627" w14:textId="77777777" w:rsidR="00A200C3" w:rsidRDefault="00A200C3" w:rsidP="000469DE">
                            <w:pPr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731E2A68" w14:textId="77777777" w:rsidR="006A2F0B" w:rsidRPr="00A050F4" w:rsidRDefault="006A2F0B" w:rsidP="000469DE">
                            <w:pPr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57D9AC" w14:textId="2D237C8E" w:rsidR="00EA22B8" w:rsidRDefault="00EA22B8" w:rsidP="00FB2D1E">
            <w:pPr>
              <w:pStyle w:val="CoverPageIntro"/>
            </w:pPr>
          </w:p>
          <w:p w14:paraId="18067A7A" w14:textId="4B9548C7" w:rsidR="00EA22B8" w:rsidRDefault="00EA22B8" w:rsidP="00FB2D1E">
            <w:pPr>
              <w:pStyle w:val="CoverPageIntro"/>
            </w:pPr>
          </w:p>
          <w:p w14:paraId="3915C572" w14:textId="77777777" w:rsidR="00EA22B8" w:rsidRDefault="00EA22B8" w:rsidP="00FB2D1E">
            <w:pPr>
              <w:pStyle w:val="CoverPageIntro"/>
            </w:pPr>
          </w:p>
          <w:p w14:paraId="0282AFBA" w14:textId="7BE8CC3E" w:rsidR="00F74BE3" w:rsidRPr="00C7436A" w:rsidRDefault="00F74BE3" w:rsidP="00FB2D1E">
            <w:pPr>
              <w:pStyle w:val="ContinueReading"/>
            </w:pPr>
          </w:p>
        </w:tc>
        <w:tc>
          <w:tcPr>
            <w:tcW w:w="1318" w:type="pct"/>
            <w:vMerge/>
            <w:shd w:val="clear" w:color="auto" w:fill="auto"/>
          </w:tcPr>
          <w:p w14:paraId="6A9C164F" w14:textId="77777777" w:rsidR="00F74BE3" w:rsidRDefault="00F74BE3" w:rsidP="00291E11">
            <w:pPr>
              <w:pStyle w:val="NormalonDarkBackground"/>
            </w:pPr>
          </w:p>
        </w:tc>
      </w:tr>
      <w:tr w:rsidR="00B222EE" w14:paraId="3662D5F7" w14:textId="77777777" w:rsidTr="0004726F">
        <w:trPr>
          <w:trHeight w:val="3285"/>
        </w:trPr>
        <w:tc>
          <w:tcPr>
            <w:tcW w:w="1821" w:type="pct"/>
            <w:vMerge/>
          </w:tcPr>
          <w:p w14:paraId="7BB68242" w14:textId="77777777" w:rsidR="00B222EE" w:rsidRPr="009B1799" w:rsidRDefault="00B222EE" w:rsidP="00291E11"/>
        </w:tc>
        <w:tc>
          <w:tcPr>
            <w:tcW w:w="1860" w:type="pct"/>
            <w:vMerge/>
          </w:tcPr>
          <w:p w14:paraId="23B0078E" w14:textId="77777777" w:rsidR="00B222EE" w:rsidRPr="00C7436A" w:rsidRDefault="00B222EE" w:rsidP="00291E11">
            <w:pPr>
              <w:pStyle w:val="Heading4"/>
              <w:rPr>
                <w:color w:val="FFFFFF" w:themeColor="background1"/>
              </w:rPr>
            </w:pPr>
          </w:p>
        </w:tc>
        <w:tc>
          <w:tcPr>
            <w:tcW w:w="1318" w:type="pct"/>
            <w:vMerge w:val="restart"/>
            <w:vAlign w:val="center"/>
          </w:tcPr>
          <w:p w14:paraId="331E8F0E" w14:textId="30FE4670" w:rsidR="00B222EE" w:rsidRDefault="00B222EE" w:rsidP="008E6C83">
            <w:pPr>
              <w:pStyle w:val="NormalonDarkBackground"/>
              <w:ind w:left="-72"/>
              <w:jc w:val="center"/>
            </w:pPr>
          </w:p>
        </w:tc>
      </w:tr>
      <w:tr w:rsidR="00B222EE" w14:paraId="2C6F9562" w14:textId="77777777" w:rsidTr="0004726F">
        <w:trPr>
          <w:trHeight w:val="3960"/>
        </w:trPr>
        <w:tc>
          <w:tcPr>
            <w:tcW w:w="1821" w:type="pct"/>
            <w:vAlign w:val="center"/>
          </w:tcPr>
          <w:p w14:paraId="3F0800D9" w14:textId="3EBD153F" w:rsidR="00197BAF" w:rsidRDefault="00197BAF" w:rsidP="006E5206">
            <w:pPr>
              <w:pStyle w:val="Title"/>
            </w:pPr>
          </w:p>
          <w:p w14:paraId="76E4F996" w14:textId="77777777" w:rsidR="007D1B84" w:rsidRPr="007D1B84" w:rsidRDefault="007D1B84" w:rsidP="006E5206">
            <w:pPr>
              <w:pStyle w:val="Title"/>
              <w:rPr>
                <w:sz w:val="10"/>
                <w:szCs w:val="6"/>
              </w:rPr>
            </w:pPr>
          </w:p>
          <w:p w14:paraId="08B74252" w14:textId="07CCC2EA" w:rsidR="00B222EE" w:rsidRPr="00AC7714" w:rsidRDefault="00823DA3" w:rsidP="006E5206">
            <w:pPr>
              <w:pStyle w:val="Title"/>
              <w:rPr>
                <w:sz w:val="32"/>
                <w:szCs w:val="24"/>
                <w:u w:val="single"/>
              </w:rPr>
            </w:pPr>
            <w:r>
              <w:rPr>
                <w:sz w:val="32"/>
                <w:szCs w:val="24"/>
                <w:u w:val="single"/>
              </w:rPr>
              <w:t>FOOD DRIVE</w:t>
            </w:r>
          </w:p>
          <w:p w14:paraId="229FB89E" w14:textId="223E3713" w:rsidR="00B222EE" w:rsidRDefault="00197BAF" w:rsidP="00197BAF">
            <w:pPr>
              <w:pStyle w:val="CoverPageIntro"/>
              <w:spacing w:before="0" w:line="240" w:lineRule="auto"/>
              <w:jc w:val="left"/>
            </w:pPr>
            <w:r>
              <w:rPr>
                <w:noProof/>
                <w14:ligatures w14:val="standard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F1F62C" wp14:editId="5B003A8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148590</wp:posOffset>
                      </wp:positionV>
                      <wp:extent cx="2651125" cy="1962150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1125" cy="1962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68ACD1" w14:textId="53092005" w:rsidR="00197BAF" w:rsidRPr="00D97ED5" w:rsidRDefault="00D13666" w:rsidP="00D97ED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D97ED5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The Remnant Wom</w:t>
                                  </w:r>
                                  <w:r w:rsidR="00252F9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e</w:t>
                                  </w:r>
                                  <w:r w:rsidRPr="00D97ED5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 xml:space="preserve">n and Families Recovery Center needs our help this Thanksgiving. </w:t>
                                  </w:r>
                                  <w:r w:rsidR="00364F7A" w:rsidRPr="00D97ED5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For the Turkey Trot, we will be collecting paper products, cleaning supplies, ready-to-eat canned goods, boxed dry goods, and snacks.</w:t>
                                  </w:r>
                                  <w:r w:rsidR="00287E7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 xml:space="preserve"> Please drop these items off in the foyer </w:t>
                                  </w:r>
                                  <w:r w:rsidR="000D0092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of the main building by November 17</w:t>
                                  </w:r>
                                  <w:r w:rsidR="000D0092" w:rsidRPr="000D0092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="000D0092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1F62C" id="Text Box 49" o:spid="_x0000_s1030" type="#_x0000_t202" style="position:absolute;left:0;text-align:left;margin-left:-5.4pt;margin-top:11.7pt;width:208.75pt;height:15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" filled="f" stroked="f" strokeweight=".5pt">
                      <v:textbox>
                        <w:txbxContent>
                          <w:p w14:paraId="1A68ACD1" w14:textId="53092005" w:rsidR="00197BAF" w:rsidRPr="00D97ED5" w:rsidRDefault="00D13666" w:rsidP="00D97ED5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D97ED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The Remnant Wom</w:t>
                            </w:r>
                            <w:r w:rsidR="00252F93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e</w:t>
                            </w:r>
                            <w:r w:rsidRPr="00D97ED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n and Families Recovery Center needs our help this Thanksgiving. </w:t>
                            </w:r>
                            <w:r w:rsidR="00364F7A" w:rsidRPr="00D97ED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For the Turkey Trot, we will be collecting paper products, cleaning supplies, ready-to-eat canned goods, boxed dry goods, and snacks.</w:t>
                            </w:r>
                            <w:r w:rsidR="00287E73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 Please drop these items off in the foyer </w:t>
                            </w:r>
                            <w:r w:rsidR="000D0092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of the main building by November 17</w:t>
                            </w:r>
                            <w:r w:rsidR="000D0092" w:rsidRPr="000D0092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0D0092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5A1337" w14:textId="009654C2" w:rsidR="00197BAF" w:rsidRDefault="00197BAF" w:rsidP="00197BAF">
            <w:pPr>
              <w:pStyle w:val="CoverPageIntro"/>
              <w:spacing w:before="0" w:line="240" w:lineRule="auto"/>
              <w:jc w:val="left"/>
            </w:pPr>
          </w:p>
          <w:p w14:paraId="216FD66E" w14:textId="77777777" w:rsidR="00197BAF" w:rsidRDefault="00197BAF" w:rsidP="00197BAF">
            <w:pPr>
              <w:pStyle w:val="CoverPageIntro"/>
              <w:spacing w:before="0" w:line="240" w:lineRule="auto"/>
              <w:jc w:val="left"/>
            </w:pPr>
          </w:p>
          <w:p w14:paraId="478F9B90" w14:textId="77777777" w:rsidR="00197BAF" w:rsidRDefault="00197BAF" w:rsidP="00197BAF">
            <w:pPr>
              <w:pStyle w:val="CoverPageIntro"/>
              <w:spacing w:before="0" w:line="240" w:lineRule="auto"/>
              <w:jc w:val="left"/>
            </w:pPr>
          </w:p>
          <w:p w14:paraId="6E600418" w14:textId="77777777" w:rsidR="00197BAF" w:rsidRDefault="00197BAF" w:rsidP="00197BAF">
            <w:pPr>
              <w:pStyle w:val="CoverPageIntro"/>
              <w:spacing w:before="0" w:line="240" w:lineRule="auto"/>
              <w:jc w:val="left"/>
            </w:pPr>
          </w:p>
          <w:p w14:paraId="6DA31C8D" w14:textId="77777777" w:rsidR="00197BAF" w:rsidRDefault="00197BAF" w:rsidP="00197BAF">
            <w:pPr>
              <w:pStyle w:val="CoverPageIntro"/>
              <w:spacing w:before="0" w:line="240" w:lineRule="auto"/>
              <w:jc w:val="left"/>
            </w:pPr>
          </w:p>
          <w:p w14:paraId="686BCB47" w14:textId="77777777" w:rsidR="00197BAF" w:rsidRDefault="00197BAF" w:rsidP="00197BAF">
            <w:pPr>
              <w:pStyle w:val="CoverPageIntro"/>
              <w:spacing w:before="0" w:line="240" w:lineRule="auto"/>
              <w:jc w:val="left"/>
            </w:pPr>
          </w:p>
          <w:p w14:paraId="7A884D4C" w14:textId="77777777" w:rsidR="00197BAF" w:rsidRDefault="00197BAF" w:rsidP="00197BAF">
            <w:pPr>
              <w:pStyle w:val="CoverPageIntro"/>
              <w:spacing w:before="0" w:line="240" w:lineRule="auto"/>
              <w:jc w:val="left"/>
            </w:pPr>
          </w:p>
          <w:p w14:paraId="5B46C158" w14:textId="77777777" w:rsidR="00197BAF" w:rsidRDefault="00197BAF" w:rsidP="00197BAF">
            <w:pPr>
              <w:pStyle w:val="CoverPageIntro"/>
              <w:spacing w:before="0" w:line="240" w:lineRule="auto"/>
              <w:jc w:val="left"/>
            </w:pPr>
          </w:p>
          <w:p w14:paraId="0995260B" w14:textId="5A0A6162" w:rsidR="00197BAF" w:rsidRPr="009B1799" w:rsidRDefault="00197BAF" w:rsidP="00197BAF">
            <w:pPr>
              <w:pStyle w:val="CoverPageIntro"/>
              <w:spacing w:before="0" w:line="240" w:lineRule="auto"/>
              <w:jc w:val="left"/>
            </w:pPr>
          </w:p>
        </w:tc>
        <w:tc>
          <w:tcPr>
            <w:tcW w:w="1860" w:type="pct"/>
            <w:vAlign w:val="bottom"/>
          </w:tcPr>
          <w:p w14:paraId="39E12EAA" w14:textId="026F7DDE" w:rsidR="00B222EE" w:rsidRPr="00C7436A" w:rsidRDefault="00B222EE" w:rsidP="008E6C83">
            <w:pPr>
              <w:pStyle w:val="Heading4"/>
              <w:spacing w:before="0"/>
              <w:ind w:left="-72"/>
              <w:jc w:val="left"/>
            </w:pPr>
          </w:p>
        </w:tc>
        <w:tc>
          <w:tcPr>
            <w:tcW w:w="1318" w:type="pct"/>
            <w:vMerge/>
          </w:tcPr>
          <w:p w14:paraId="0EC81238" w14:textId="77777777" w:rsidR="00B222EE" w:rsidRDefault="00B222EE" w:rsidP="00291E11">
            <w:pPr>
              <w:pStyle w:val="NormalonDarkBackground"/>
            </w:pPr>
          </w:p>
        </w:tc>
      </w:tr>
    </w:tbl>
    <w:p w14:paraId="4FC29C6E" w14:textId="77777777" w:rsidR="00CD7C82" w:rsidRPr="00FB2D1E" w:rsidRDefault="00CD7C82" w:rsidP="0051286B">
      <w:pPr>
        <w:spacing w:line="240" w:lineRule="auto"/>
        <w:rPr>
          <w:sz w:val="2"/>
        </w:rPr>
      </w:pPr>
    </w:p>
    <w:p w14:paraId="77F7FAE7" w14:textId="77777777" w:rsidR="0051286B" w:rsidRPr="00FB2D1E" w:rsidRDefault="0051286B" w:rsidP="0051286B">
      <w:pPr>
        <w:spacing w:line="240" w:lineRule="auto"/>
        <w:rPr>
          <w:sz w:val="2"/>
        </w:rPr>
        <w:sectPr w:rsidR="0051286B" w:rsidRPr="00FB2D1E" w:rsidSect="00380ECB">
          <w:headerReference w:type="first" r:id="rId15"/>
          <w:footerReference w:type="first" r:id="rId16"/>
          <w:pgSz w:w="12240" w:h="15840" w:code="1"/>
          <w:pgMar w:top="720" w:right="720" w:bottom="432" w:left="720" w:header="144" w:footer="144" w:gutter="0"/>
          <w:cols w:space="720"/>
          <w:titlePg/>
          <w:docGrid w:linePitch="360"/>
        </w:sectPr>
      </w:pPr>
    </w:p>
    <w:p w14:paraId="609C6EA8" w14:textId="77777777" w:rsidR="00ED7C90" w:rsidRPr="00A87F92" w:rsidRDefault="00ED7C90" w:rsidP="008576B5">
      <w:pPr>
        <w:rPr>
          <w:sz w:val="10"/>
        </w:rPr>
      </w:pPr>
    </w:p>
    <w:sectPr w:rsidR="00ED7C90" w:rsidRPr="00A87F92" w:rsidSect="00204221">
      <w:headerReference w:type="first" r:id="rId17"/>
      <w:footerReference w:type="first" r:id="rId18"/>
      <w:pgSz w:w="12240" w:h="15840"/>
      <w:pgMar w:top="720" w:right="432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A20A0" w14:textId="77777777" w:rsidR="0055294E" w:rsidRDefault="0055294E" w:rsidP="00FC4660">
      <w:r>
        <w:separator/>
      </w:r>
    </w:p>
  </w:endnote>
  <w:endnote w:type="continuationSeparator" w:id="0">
    <w:p w14:paraId="1FD3E4E2" w14:textId="77777777" w:rsidR="0055294E" w:rsidRDefault="0055294E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runchy Orang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EE855" w14:textId="62EF1224" w:rsidR="00CD7C82" w:rsidRDefault="004B46C0" w:rsidP="00CD7C82">
    <w:pPr>
      <w:pStyle w:val="Footer"/>
      <w:jc w:val="center"/>
    </w:pPr>
    <w:r>
      <w:rPr>
        <w:noProof/>
        <w14:ligatures w14:val="standard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7C39408" wp14:editId="0897E731">
              <wp:simplePos x="0" y="0"/>
              <wp:positionH relativeFrom="column">
                <wp:posOffset>5210175</wp:posOffset>
              </wp:positionH>
              <wp:positionV relativeFrom="paragraph">
                <wp:posOffset>-1518285</wp:posOffset>
              </wp:positionV>
              <wp:extent cx="1883410" cy="1552575"/>
              <wp:effectExtent l="0" t="0" r="2540" b="9525"/>
              <wp:wrapNone/>
              <wp:docPr id="40" name="Right Tri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3410" cy="1552575"/>
                      </a:xfrm>
                      <a:prstGeom prst="rtTriangle">
                        <a:avLst/>
                      </a:prstGeom>
                      <a:solidFill>
                        <a:srgbClr val="663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30E4A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40" o:spid="_x0000_s1026" type="#_x0000_t6" style="position:absolute;margin-left:410.25pt;margin-top:-119.55pt;width:148.3pt;height:12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" fillcolor="#630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6AD2" w14:textId="77777777" w:rsidR="00D41685" w:rsidRDefault="00D41685" w:rsidP="00CD7C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378BC"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F5711" w14:textId="77777777" w:rsidR="0055294E" w:rsidRDefault="0055294E" w:rsidP="00FC4660">
      <w:r>
        <w:separator/>
      </w:r>
    </w:p>
  </w:footnote>
  <w:footnote w:type="continuationSeparator" w:id="0">
    <w:p w14:paraId="487686C6" w14:textId="77777777" w:rsidR="0055294E" w:rsidRDefault="0055294E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C00C4" w14:textId="4FB453A7" w:rsidR="00204221" w:rsidRDefault="004A0AA4">
    <w:pPr>
      <w:pStyle w:val="Header"/>
    </w:pPr>
    <w:r>
      <w:rPr>
        <w:noProof/>
        <w14:ligatures w14:val="standard"/>
      </w:rPr>
      <mc:AlternateContent>
        <mc:Choice Requires="wpg">
          <w:drawing>
            <wp:anchor distT="0" distB="0" distL="114300" distR="114300" simplePos="0" relativeHeight="251714560" behindDoc="1" locked="0" layoutInCell="1" allowOverlap="1" wp14:anchorId="089706D7" wp14:editId="01EEBC9E">
              <wp:simplePos x="0" y="0"/>
              <wp:positionH relativeFrom="column">
                <wp:posOffset>-228600</wp:posOffset>
              </wp:positionH>
              <wp:positionV relativeFrom="paragraph">
                <wp:posOffset>22860</wp:posOffset>
              </wp:positionV>
              <wp:extent cx="7322185" cy="9715500"/>
              <wp:effectExtent l="0" t="19050" r="0" b="1905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2185" cy="9715500"/>
                        <a:chOff x="0" y="196220"/>
                        <a:chExt cx="7322699" cy="9716631"/>
                      </a:xfrm>
                      <a:solidFill>
                        <a:srgbClr val="663300"/>
                      </a:solidFill>
                    </wpg:grpSpPr>
                    <wps:wsp>
                      <wps:cNvPr id="2" name="Rectangle 2" descr="Top left tile"/>
                      <wps:cNvSpPr/>
                      <wps:spPr>
                        <a:xfrm>
                          <a:off x="0" y="2656745"/>
                          <a:ext cx="2651760" cy="2540682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90767" w14:textId="15DEEE13" w:rsidR="00C7436A" w:rsidRPr="00C7436A" w:rsidRDefault="00C7436A" w:rsidP="00C7436A">
                            <w:pPr>
                              <w:pStyle w:val="Number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 descr="Middle middle tile"/>
                      <wps:cNvSpPr/>
                      <wps:spPr>
                        <a:xfrm>
                          <a:off x="2706698" y="4973930"/>
                          <a:ext cx="2651760" cy="493892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3A5EF" w14:textId="24601197" w:rsidR="00C7436A" w:rsidRPr="00C7436A" w:rsidRDefault="00C7436A" w:rsidP="00A34BEF">
                            <w:pPr>
                              <w:pStyle w:val="Number"/>
                              <w:spacing w:line="240" w:lineRule="auto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 descr="Bottom left tile"/>
                      <wps:cNvSpPr/>
                      <wps:spPr>
                        <a:xfrm>
                          <a:off x="0" y="7379347"/>
                          <a:ext cx="2651760" cy="2533504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A2DA0" w14:textId="148F9AA9" w:rsidR="00C7436A" w:rsidRPr="00C7436A" w:rsidRDefault="00C7436A" w:rsidP="00A34BEF">
                            <w:pPr>
                              <w:pStyle w:val="Number"/>
                              <w:spacing w:after="240" w:line="240" w:lineRule="auto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Group 35" descr="Flag image in the top left"/>
                      <wpg:cNvGrpSpPr/>
                      <wpg:grpSpPr>
                        <a:xfrm>
                          <a:off x="0" y="196220"/>
                          <a:ext cx="1735454" cy="2232666"/>
                          <a:chOff x="0" y="196220"/>
                          <a:chExt cx="1735454" cy="2232666"/>
                        </a:xfrm>
                        <a:grpFill/>
                      </wpg:grpSpPr>
                      <wps:wsp>
                        <wps:cNvPr id="28" name="Right Triangle 28"/>
                        <wps:cNvSpPr/>
                        <wps:spPr>
                          <a:xfrm>
                            <a:off x="1461134" y="200024"/>
                            <a:ext cx="274320" cy="243873"/>
                          </a:xfrm>
                          <a:prstGeom prst="rtTriangl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196220"/>
                            <a:ext cx="1463040" cy="18288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ight Triangle 26"/>
                        <wps:cNvSpPr/>
                        <wps:spPr>
                          <a:xfrm flipV="1">
                            <a:off x="0" y="2017401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ight Triangle 27"/>
                        <wps:cNvSpPr/>
                        <wps:spPr>
                          <a:xfrm flipH="1" flipV="1">
                            <a:off x="731520" y="2017406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5" name="Group 45" descr="Welcome banner on the right"/>
                      <wpg:cNvGrpSpPr/>
                      <wpg:grpSpPr>
                        <a:xfrm>
                          <a:off x="5432378" y="2657435"/>
                          <a:ext cx="1890321" cy="7181746"/>
                          <a:chOff x="-54022" y="1743035"/>
                          <a:chExt cx="1890321" cy="7181746"/>
                        </a:xfrm>
                        <a:grpFill/>
                      </wpg:grpSpPr>
                      <wps:wsp>
                        <wps:cNvPr id="16" name="Right Triangle 16"/>
                        <wps:cNvSpPr/>
                        <wps:spPr>
                          <a:xfrm rot="10800000">
                            <a:off x="-19822" y="1743035"/>
                            <a:ext cx="1856119" cy="914446"/>
                          </a:xfrm>
                          <a:prstGeom prst="rtTriangle">
                            <a:avLst/>
                          </a:prstGeom>
                          <a:solidFill>
                            <a:srgbClr val="6633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owchart: Manual Input 9"/>
                        <wps:cNvSpPr/>
                        <wps:spPr>
                          <a:xfrm flipV="1">
                            <a:off x="-51364" y="2708403"/>
                            <a:ext cx="1887661" cy="470018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ight Triangle 36"/>
                        <wps:cNvSpPr/>
                        <wps:spPr>
                          <a:xfrm>
                            <a:off x="-50982" y="1743209"/>
                            <a:ext cx="1887280" cy="965200"/>
                          </a:xfrm>
                          <a:prstGeom prst="rtTriangl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ight Triangle 44"/>
                        <wps:cNvSpPr/>
                        <wps:spPr>
                          <a:xfrm flipH="1" flipV="1">
                            <a:off x="-54022" y="7408588"/>
                            <a:ext cx="1890321" cy="1516193"/>
                          </a:xfrm>
                          <a:prstGeom prst="rtTriangl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9706D7" id="Group 46" o:spid="_x0000_s1031" alt="&quot;&quot;" style="position:absolute;left:0;text-align:left;margin-left:-18pt;margin-top:1.8pt;width:576.55pt;height:765pt;z-index:-251601920;mso-width-relative:margin;mso-height-relative:margin" coordorigin=",1962" coordsize="73226,97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">
              <v:rect id="Rectangle 2" o:spid="_x0000_s1032" alt="Top left tile" style="position:absolute;top:26567;width:26517;height:25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>
                <v:textbox>
                  <w:txbxContent>
                    <w:p w14:paraId="1D490767" w14:textId="15DEEE13" w:rsidR="00C7436A" w:rsidRPr="00C7436A" w:rsidRDefault="00C7436A" w:rsidP="00C7436A">
                      <w:pPr>
                        <w:pStyle w:val="Number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  <v:rect id="Rectangle 11" o:spid="_x0000_s1033" alt="Middle middle tile" style="position:absolute;left:27066;top:49739;width:26518;height:49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" fillcolor="#ffc000" strokecolor="black [3213]" strokeweight="1pt">
                <v:textbox inset=",0">
                  <w:txbxContent>
                    <w:p w14:paraId="47A3A5EF" w14:textId="24601197" w:rsidR="00C7436A" w:rsidRPr="00C7436A" w:rsidRDefault="00C7436A" w:rsidP="00A34BEF">
                      <w:pPr>
                        <w:pStyle w:val="Number"/>
                        <w:spacing w:line="240" w:lineRule="auto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  <v:rect id="Rectangle 32" o:spid="_x0000_s1034" alt="Bottom left tile" style="position:absolute;top:73793;width:26517;height:25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" fillcolor="#090" strokecolor="black [3213]" strokeweight="1pt">
                <v:textbox>
                  <w:txbxContent>
                    <w:p w14:paraId="617A2DA0" w14:textId="148F9AA9" w:rsidR="00C7436A" w:rsidRPr="00C7436A" w:rsidRDefault="00C7436A" w:rsidP="00A34BEF">
                      <w:pPr>
                        <w:pStyle w:val="Number"/>
                        <w:spacing w:after="240" w:line="240" w:lineRule="auto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  <v:group id="Group 35" o:spid="_x0000_s1035" alt="Flag image in the top left" style="position:absolute;top:1962;width:17354;height:22326" coordorigin=",1962" coordsize="17354,2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8" o:spid="_x0000_s1036" type="#_x0000_t6" style="position:absolute;left:14611;top:2000;width:2743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" fillcolor="#f60" strokecolor="black [3213]" strokeweight="1pt"/>
                <v:rect id="Rectangle 25" o:spid="_x0000_s1037" style="position:absolute;top:1962;width:14630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" fillcolor="#ffc000" strokecolor="black [3213]" strokeweight="1pt"/>
                <v:shape id="Right Triangle 26" o:spid="_x0000_s1038" type="#_x0000_t6" style="position:absolute;top:20174;width:7315;height:411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" fillcolor="#ffc000" stroked="f" strokeweight="1pt"/>
                <v:shape id="Right Triangle 27" o:spid="_x0000_s1039" type="#_x0000_t6" style="position:absolute;left:7315;top:20174;width:7315;height:4114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" fillcolor="#ffc000" stroked="f" strokeweight="1pt"/>
              </v:group>
              <v:group id="Group 45" o:spid="_x0000_s1040" alt="Welcome banner on the right" style="position:absolute;left:54323;top:26574;width:18903;height:71817" coordorigin="-540,17430" coordsize="18903,7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Right Triangle 16" o:spid="_x0000_s1041" type="#_x0000_t6" style="position:absolute;left:-198;top:17430;width:18560;height:914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" fillcolor="#630" stroked="f" strokeweight="1pt"/>
                <v:rect id="Flowchart: Manual Input 9" o:spid="_x0000_s1042" style="position:absolute;left:-513;top:27084;width:18875;height:470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" fillcolor="#f60" stroked="f" strokeweight="1pt"/>
                <v:shape id="Right Triangle 36" o:spid="_x0000_s1043" type="#_x0000_t6" style="position:absolute;left:-509;top:17432;width:18871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" fillcolor="#f60" stroked="f" strokeweight="1pt"/>
                <v:shape id="Right Triangle 44" o:spid="_x0000_s1044" type="#_x0000_t6" style="position:absolute;left:-540;top:74085;width:18902;height:1516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" fillcolor="#f60" stroked="f" strokeweight="1pt"/>
              </v:group>
            </v:group>
          </w:pict>
        </mc:Fallback>
      </mc:AlternateContent>
    </w:r>
    <w:r>
      <w:rPr>
        <w:noProof/>
        <w14:ligatures w14:val="standard"/>
      </w:rPr>
      <w:drawing>
        <wp:anchor distT="0" distB="0" distL="114300" distR="114300" simplePos="0" relativeHeight="251684863" behindDoc="1" locked="0" layoutInCell="1" allowOverlap="1" wp14:anchorId="6F952026" wp14:editId="1BA15843">
          <wp:simplePos x="0" y="0"/>
          <wp:positionH relativeFrom="column">
            <wp:posOffset>-219075</wp:posOffset>
          </wp:positionH>
          <wp:positionV relativeFrom="paragraph">
            <wp:posOffset>270510</wp:posOffset>
          </wp:positionV>
          <wp:extent cx="7312660" cy="2200275"/>
          <wp:effectExtent l="19050" t="19050" r="21590" b="2857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t="21420" b="8383"/>
                  <a:stretch/>
                </pic:blipFill>
                <pic:spPr bwMode="auto">
                  <a:xfrm>
                    <a:off x="0" y="0"/>
                    <a:ext cx="7312660" cy="2200275"/>
                  </a:xfrm>
                  <a:prstGeom prst="rect">
                    <a:avLst/>
                  </a:prstGeom>
                  <a:ln w="12700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66218" w14:textId="77777777" w:rsidR="00CD7C82" w:rsidRDefault="00CD7C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478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AEEF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677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345919">
    <w:abstractNumId w:val="9"/>
  </w:num>
  <w:num w:numId="2" w16cid:durableId="1525899897">
    <w:abstractNumId w:val="9"/>
    <w:lvlOverride w:ilvl="0">
      <w:startOverride w:val="1"/>
    </w:lvlOverride>
  </w:num>
  <w:num w:numId="3" w16cid:durableId="1284187641">
    <w:abstractNumId w:val="9"/>
    <w:lvlOverride w:ilvl="0">
      <w:startOverride w:val="1"/>
    </w:lvlOverride>
  </w:num>
  <w:num w:numId="4" w16cid:durableId="157311842">
    <w:abstractNumId w:val="8"/>
  </w:num>
  <w:num w:numId="5" w16cid:durableId="1957905056">
    <w:abstractNumId w:val="9"/>
    <w:lvlOverride w:ilvl="0">
      <w:startOverride w:val="1"/>
    </w:lvlOverride>
  </w:num>
  <w:num w:numId="6" w16cid:durableId="634800420">
    <w:abstractNumId w:val="7"/>
  </w:num>
  <w:num w:numId="7" w16cid:durableId="444617295">
    <w:abstractNumId w:val="6"/>
  </w:num>
  <w:num w:numId="8" w16cid:durableId="1992060618">
    <w:abstractNumId w:val="5"/>
  </w:num>
  <w:num w:numId="9" w16cid:durableId="841118777">
    <w:abstractNumId w:val="4"/>
  </w:num>
  <w:num w:numId="10" w16cid:durableId="630406446">
    <w:abstractNumId w:val="3"/>
  </w:num>
  <w:num w:numId="11" w16cid:durableId="845246728">
    <w:abstractNumId w:val="2"/>
  </w:num>
  <w:num w:numId="12" w16cid:durableId="910584686">
    <w:abstractNumId w:val="1"/>
  </w:num>
  <w:num w:numId="13" w16cid:durableId="1515152505">
    <w:abstractNumId w:val="0"/>
  </w:num>
  <w:num w:numId="14" w16cid:durableId="10375105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72"/>
    <w:rsid w:val="00014998"/>
    <w:rsid w:val="00016C11"/>
    <w:rsid w:val="00031AC5"/>
    <w:rsid w:val="000425F6"/>
    <w:rsid w:val="00044265"/>
    <w:rsid w:val="00045996"/>
    <w:rsid w:val="000465C9"/>
    <w:rsid w:val="000469DE"/>
    <w:rsid w:val="0004726F"/>
    <w:rsid w:val="00060F8A"/>
    <w:rsid w:val="000630EB"/>
    <w:rsid w:val="000671A3"/>
    <w:rsid w:val="00071480"/>
    <w:rsid w:val="00073014"/>
    <w:rsid w:val="00075279"/>
    <w:rsid w:val="00090715"/>
    <w:rsid w:val="00090D81"/>
    <w:rsid w:val="000B20BF"/>
    <w:rsid w:val="000B769D"/>
    <w:rsid w:val="000C797E"/>
    <w:rsid w:val="000D0092"/>
    <w:rsid w:val="000D4B18"/>
    <w:rsid w:val="000E612A"/>
    <w:rsid w:val="000F042E"/>
    <w:rsid w:val="001015D2"/>
    <w:rsid w:val="00101CD1"/>
    <w:rsid w:val="001122FB"/>
    <w:rsid w:val="0013243B"/>
    <w:rsid w:val="00170045"/>
    <w:rsid w:val="0018515A"/>
    <w:rsid w:val="00185A1E"/>
    <w:rsid w:val="001917E7"/>
    <w:rsid w:val="00194E79"/>
    <w:rsid w:val="00197BAF"/>
    <w:rsid w:val="001A439A"/>
    <w:rsid w:val="001A5324"/>
    <w:rsid w:val="001F0AD0"/>
    <w:rsid w:val="001F3217"/>
    <w:rsid w:val="0020076C"/>
    <w:rsid w:val="00204221"/>
    <w:rsid w:val="00211B7A"/>
    <w:rsid w:val="0022572E"/>
    <w:rsid w:val="00252F93"/>
    <w:rsid w:val="00253821"/>
    <w:rsid w:val="0026111E"/>
    <w:rsid w:val="00283665"/>
    <w:rsid w:val="00287E73"/>
    <w:rsid w:val="00290B58"/>
    <w:rsid w:val="00290BE3"/>
    <w:rsid w:val="00291E11"/>
    <w:rsid w:val="002B014D"/>
    <w:rsid w:val="002B6A93"/>
    <w:rsid w:val="002C38AB"/>
    <w:rsid w:val="002C3C1C"/>
    <w:rsid w:val="002E3EF2"/>
    <w:rsid w:val="002F5ECB"/>
    <w:rsid w:val="003216FB"/>
    <w:rsid w:val="003309C2"/>
    <w:rsid w:val="0034751D"/>
    <w:rsid w:val="00351078"/>
    <w:rsid w:val="00360F36"/>
    <w:rsid w:val="00361AAA"/>
    <w:rsid w:val="00363682"/>
    <w:rsid w:val="00364F7A"/>
    <w:rsid w:val="0037743C"/>
    <w:rsid w:val="00380ECB"/>
    <w:rsid w:val="003874C4"/>
    <w:rsid w:val="00392F06"/>
    <w:rsid w:val="003A43A6"/>
    <w:rsid w:val="003B58D8"/>
    <w:rsid w:val="003D2150"/>
    <w:rsid w:val="003E1E9B"/>
    <w:rsid w:val="00425687"/>
    <w:rsid w:val="00431F38"/>
    <w:rsid w:val="004343EB"/>
    <w:rsid w:val="004357C5"/>
    <w:rsid w:val="004357E2"/>
    <w:rsid w:val="004436F6"/>
    <w:rsid w:val="00444E51"/>
    <w:rsid w:val="00446F5D"/>
    <w:rsid w:val="00455874"/>
    <w:rsid w:val="00481ED6"/>
    <w:rsid w:val="00493D88"/>
    <w:rsid w:val="004960D0"/>
    <w:rsid w:val="004A0711"/>
    <w:rsid w:val="004A0AA4"/>
    <w:rsid w:val="004B397B"/>
    <w:rsid w:val="004B46C0"/>
    <w:rsid w:val="004D1121"/>
    <w:rsid w:val="004D6302"/>
    <w:rsid w:val="00501977"/>
    <w:rsid w:val="0051286B"/>
    <w:rsid w:val="00520496"/>
    <w:rsid w:val="00533AB6"/>
    <w:rsid w:val="00536AE8"/>
    <w:rsid w:val="0054182B"/>
    <w:rsid w:val="00542AA9"/>
    <w:rsid w:val="0055294E"/>
    <w:rsid w:val="00555FE1"/>
    <w:rsid w:val="005574E0"/>
    <w:rsid w:val="00576AB0"/>
    <w:rsid w:val="00582683"/>
    <w:rsid w:val="0058351F"/>
    <w:rsid w:val="00597731"/>
    <w:rsid w:val="005B1404"/>
    <w:rsid w:val="005B52F9"/>
    <w:rsid w:val="005F496D"/>
    <w:rsid w:val="006046CD"/>
    <w:rsid w:val="006163D2"/>
    <w:rsid w:val="00631370"/>
    <w:rsid w:val="00632BB1"/>
    <w:rsid w:val="00636FE2"/>
    <w:rsid w:val="006379EA"/>
    <w:rsid w:val="0066376B"/>
    <w:rsid w:val="0067679D"/>
    <w:rsid w:val="0069002D"/>
    <w:rsid w:val="006A2F0B"/>
    <w:rsid w:val="006C16E7"/>
    <w:rsid w:val="006C7A36"/>
    <w:rsid w:val="006D2E47"/>
    <w:rsid w:val="006E0863"/>
    <w:rsid w:val="006E40B4"/>
    <w:rsid w:val="006E4FB9"/>
    <w:rsid w:val="006E5088"/>
    <w:rsid w:val="006E5206"/>
    <w:rsid w:val="006F0246"/>
    <w:rsid w:val="006F7149"/>
    <w:rsid w:val="00704FD6"/>
    <w:rsid w:val="007051E1"/>
    <w:rsid w:val="00705A1A"/>
    <w:rsid w:val="00712321"/>
    <w:rsid w:val="00715CE2"/>
    <w:rsid w:val="00724581"/>
    <w:rsid w:val="007274BB"/>
    <w:rsid w:val="007327A6"/>
    <w:rsid w:val="00740D05"/>
    <w:rsid w:val="00751AA2"/>
    <w:rsid w:val="00760A11"/>
    <w:rsid w:val="0076498D"/>
    <w:rsid w:val="00766125"/>
    <w:rsid w:val="007940EB"/>
    <w:rsid w:val="007B03D6"/>
    <w:rsid w:val="007B2188"/>
    <w:rsid w:val="007C2368"/>
    <w:rsid w:val="007C4F6E"/>
    <w:rsid w:val="007C70E3"/>
    <w:rsid w:val="007D1B84"/>
    <w:rsid w:val="007D2CA9"/>
    <w:rsid w:val="007E30DF"/>
    <w:rsid w:val="007E683C"/>
    <w:rsid w:val="00806778"/>
    <w:rsid w:val="008067AA"/>
    <w:rsid w:val="00807D40"/>
    <w:rsid w:val="00816B2F"/>
    <w:rsid w:val="00823DA3"/>
    <w:rsid w:val="0082715C"/>
    <w:rsid w:val="00831562"/>
    <w:rsid w:val="0083228A"/>
    <w:rsid w:val="00855DF4"/>
    <w:rsid w:val="008576B5"/>
    <w:rsid w:val="00863D34"/>
    <w:rsid w:val="008759BC"/>
    <w:rsid w:val="008759E8"/>
    <w:rsid w:val="00876A77"/>
    <w:rsid w:val="00893359"/>
    <w:rsid w:val="008B04E4"/>
    <w:rsid w:val="008B59A8"/>
    <w:rsid w:val="008C097D"/>
    <w:rsid w:val="008C2829"/>
    <w:rsid w:val="008D2BC9"/>
    <w:rsid w:val="008D2FCA"/>
    <w:rsid w:val="008D7351"/>
    <w:rsid w:val="008E6C83"/>
    <w:rsid w:val="008E748D"/>
    <w:rsid w:val="008E7FA8"/>
    <w:rsid w:val="008F6DCB"/>
    <w:rsid w:val="00904284"/>
    <w:rsid w:val="00906001"/>
    <w:rsid w:val="00921660"/>
    <w:rsid w:val="00925F47"/>
    <w:rsid w:val="00931F42"/>
    <w:rsid w:val="009456B3"/>
    <w:rsid w:val="009678AC"/>
    <w:rsid w:val="009822CA"/>
    <w:rsid w:val="009865AF"/>
    <w:rsid w:val="009A7F10"/>
    <w:rsid w:val="009B1799"/>
    <w:rsid w:val="009C7FF5"/>
    <w:rsid w:val="009D5B65"/>
    <w:rsid w:val="009E457F"/>
    <w:rsid w:val="009E6159"/>
    <w:rsid w:val="00A01069"/>
    <w:rsid w:val="00A01D2E"/>
    <w:rsid w:val="00A01FAB"/>
    <w:rsid w:val="00A0455E"/>
    <w:rsid w:val="00A04F8F"/>
    <w:rsid w:val="00A050F4"/>
    <w:rsid w:val="00A200C3"/>
    <w:rsid w:val="00A2023C"/>
    <w:rsid w:val="00A3298E"/>
    <w:rsid w:val="00A34BEF"/>
    <w:rsid w:val="00A44B6D"/>
    <w:rsid w:val="00A542AC"/>
    <w:rsid w:val="00A56114"/>
    <w:rsid w:val="00A57E04"/>
    <w:rsid w:val="00A714AF"/>
    <w:rsid w:val="00A82BB8"/>
    <w:rsid w:val="00A87F92"/>
    <w:rsid w:val="00A923A2"/>
    <w:rsid w:val="00A92C80"/>
    <w:rsid w:val="00A95884"/>
    <w:rsid w:val="00AB027D"/>
    <w:rsid w:val="00AC7714"/>
    <w:rsid w:val="00AE4D1B"/>
    <w:rsid w:val="00AF3B0B"/>
    <w:rsid w:val="00B222EE"/>
    <w:rsid w:val="00B26DD3"/>
    <w:rsid w:val="00B32DDF"/>
    <w:rsid w:val="00B36E83"/>
    <w:rsid w:val="00B405CE"/>
    <w:rsid w:val="00B5628E"/>
    <w:rsid w:val="00B614EF"/>
    <w:rsid w:val="00B70C71"/>
    <w:rsid w:val="00B863B0"/>
    <w:rsid w:val="00B91086"/>
    <w:rsid w:val="00B925B6"/>
    <w:rsid w:val="00BB29A0"/>
    <w:rsid w:val="00BB549A"/>
    <w:rsid w:val="00BE488B"/>
    <w:rsid w:val="00BE697C"/>
    <w:rsid w:val="00BF07EA"/>
    <w:rsid w:val="00C21E58"/>
    <w:rsid w:val="00C21F66"/>
    <w:rsid w:val="00C22D0A"/>
    <w:rsid w:val="00C2726F"/>
    <w:rsid w:val="00C3711D"/>
    <w:rsid w:val="00C538D4"/>
    <w:rsid w:val="00C7436A"/>
    <w:rsid w:val="00C91B88"/>
    <w:rsid w:val="00CA043F"/>
    <w:rsid w:val="00CA1864"/>
    <w:rsid w:val="00CA3845"/>
    <w:rsid w:val="00CB2784"/>
    <w:rsid w:val="00CC5B42"/>
    <w:rsid w:val="00CD4ED2"/>
    <w:rsid w:val="00CD7C82"/>
    <w:rsid w:val="00CE1E3B"/>
    <w:rsid w:val="00CE3C9A"/>
    <w:rsid w:val="00CE5C1F"/>
    <w:rsid w:val="00CF6BF2"/>
    <w:rsid w:val="00D00DF3"/>
    <w:rsid w:val="00D01271"/>
    <w:rsid w:val="00D02432"/>
    <w:rsid w:val="00D13666"/>
    <w:rsid w:val="00D21F72"/>
    <w:rsid w:val="00D22680"/>
    <w:rsid w:val="00D2631E"/>
    <w:rsid w:val="00D327BA"/>
    <w:rsid w:val="00D36327"/>
    <w:rsid w:val="00D367FD"/>
    <w:rsid w:val="00D378BC"/>
    <w:rsid w:val="00D41685"/>
    <w:rsid w:val="00D42F1C"/>
    <w:rsid w:val="00D5045C"/>
    <w:rsid w:val="00D572F6"/>
    <w:rsid w:val="00D70AE1"/>
    <w:rsid w:val="00D8411C"/>
    <w:rsid w:val="00D91EF3"/>
    <w:rsid w:val="00D97ED5"/>
    <w:rsid w:val="00DA343C"/>
    <w:rsid w:val="00DB2A99"/>
    <w:rsid w:val="00DC332A"/>
    <w:rsid w:val="00DD086B"/>
    <w:rsid w:val="00DE186D"/>
    <w:rsid w:val="00DE5FB7"/>
    <w:rsid w:val="00DE60DF"/>
    <w:rsid w:val="00DF6EED"/>
    <w:rsid w:val="00E17E3A"/>
    <w:rsid w:val="00E24A3F"/>
    <w:rsid w:val="00E25A54"/>
    <w:rsid w:val="00E36671"/>
    <w:rsid w:val="00E407E0"/>
    <w:rsid w:val="00E5298E"/>
    <w:rsid w:val="00E64FFC"/>
    <w:rsid w:val="00E75E55"/>
    <w:rsid w:val="00E81F0E"/>
    <w:rsid w:val="00E938FB"/>
    <w:rsid w:val="00EA01D3"/>
    <w:rsid w:val="00EA22B8"/>
    <w:rsid w:val="00EA6BE3"/>
    <w:rsid w:val="00EC4508"/>
    <w:rsid w:val="00EC4F0D"/>
    <w:rsid w:val="00ED7C90"/>
    <w:rsid w:val="00EE3C3B"/>
    <w:rsid w:val="00EF4228"/>
    <w:rsid w:val="00F05110"/>
    <w:rsid w:val="00F06E0D"/>
    <w:rsid w:val="00F148F3"/>
    <w:rsid w:val="00F25BBB"/>
    <w:rsid w:val="00F42795"/>
    <w:rsid w:val="00F42D69"/>
    <w:rsid w:val="00F52291"/>
    <w:rsid w:val="00F701F6"/>
    <w:rsid w:val="00F74BE3"/>
    <w:rsid w:val="00F91541"/>
    <w:rsid w:val="00FA0B50"/>
    <w:rsid w:val="00FA0E74"/>
    <w:rsid w:val="00FA187D"/>
    <w:rsid w:val="00FB1F73"/>
    <w:rsid w:val="00FB2D1E"/>
    <w:rsid w:val="00FB644E"/>
    <w:rsid w:val="00FC4660"/>
    <w:rsid w:val="00FD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318A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8AB"/>
    <w:pPr>
      <w:spacing w:after="0" w:line="360" w:lineRule="auto"/>
      <w:jc w:val="both"/>
    </w:pPr>
    <w:rPr>
      <w:rFonts w:eastAsia="Times New Roman" w:cs="Arial"/>
      <w:color w:val="auto"/>
      <w:kern w:val="0"/>
      <w:sz w:val="2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1917E7"/>
    <w:pPr>
      <w:spacing w:before="240" w:line="216" w:lineRule="auto"/>
      <w:jc w:val="right"/>
      <w:outlineLvl w:val="0"/>
    </w:pPr>
    <w:rPr>
      <w:rFonts w:asciiTheme="majorHAnsi" w:eastAsiaTheme="minorHAnsi" w:hAnsiTheme="majorHAnsi"/>
      <w:color w:val="FFFFFF" w:themeColor="background1"/>
      <w:sz w:val="90"/>
      <w:szCs w:val="90"/>
      <w:lang w:eastAsia="ja-JP"/>
    </w:rPr>
  </w:style>
  <w:style w:type="paragraph" w:styleId="Heading2">
    <w:name w:val="heading 2"/>
    <w:basedOn w:val="NoSpacing"/>
    <w:next w:val="Normal"/>
    <w:link w:val="Heading2Char"/>
    <w:uiPriority w:val="8"/>
    <w:qFormat/>
    <w:rsid w:val="007940EB"/>
    <w:pPr>
      <w:outlineLvl w:val="1"/>
    </w:pPr>
    <w:rPr>
      <w:rFonts w:asciiTheme="majorHAnsi" w:hAnsiTheme="majorHAnsi"/>
      <w:color w:val="0081B3" w:themeColor="accent1" w:themeShade="BF"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8"/>
    <w:qFormat/>
    <w:rsid w:val="003216FB"/>
    <w:pPr>
      <w:keepNext/>
      <w:keepLines/>
      <w:spacing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8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677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677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677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onDarkBackground">
    <w:name w:val="Normal on Dark Background"/>
    <w:basedOn w:val="Normal"/>
    <w:semiHidden/>
    <w:qFormat/>
    <w:rsid w:val="009456B3"/>
    <w:pPr>
      <w:spacing w:line="240" w:lineRule="auto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B222EE"/>
    <w:pPr>
      <w:spacing w:line="216" w:lineRule="auto"/>
      <w:jc w:val="center"/>
    </w:pPr>
    <w:rPr>
      <w:rFonts w:asciiTheme="majorHAnsi" w:hAnsiTheme="majorHAnsi"/>
      <w:b/>
      <w:caps/>
      <w:color w:val="FFFFFF" w:themeColor="background1"/>
      <w:spacing w:val="40"/>
      <w:sz w:val="40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B222EE"/>
    <w:rPr>
      <w:rFonts w:asciiTheme="majorHAnsi" w:eastAsia="Times New Roman" w:hAnsiTheme="majorHAnsi" w:cs="Arial"/>
      <w:b/>
      <w:caps/>
      <w:color w:val="FFFFFF" w:themeColor="background1"/>
      <w:spacing w:val="40"/>
      <w:kern w:val="0"/>
      <w:sz w:val="40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090715"/>
    <w:pPr>
      <w:jc w:val="center"/>
    </w:pPr>
    <w:rPr>
      <w:rFonts w:cs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090715"/>
    <w:rPr>
      <w:rFonts w:ascii="Century Gothic" w:eastAsia="Times New Roman" w:hAnsi="Century Gothic" w:cs="Times New Roman"/>
      <w:color w:val="auto"/>
      <w:kern w:val="0"/>
      <w:sz w:val="21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1917E7"/>
    <w:rPr>
      <w:rFonts w:asciiTheme="majorHAnsi" w:hAnsiTheme="majorHAnsi" w:cs="Arial"/>
      <w:noProof/>
      <w:color w:val="FFFFFF" w:themeColor="background1"/>
      <w:kern w:val="0"/>
      <w:sz w:val="90"/>
      <w:szCs w:val="9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7940EB"/>
    <w:rPr>
      <w:rFonts w:asciiTheme="majorHAnsi" w:hAnsiTheme="majorHAnsi"/>
      <w:color w:val="0081B3" w:themeColor="accent1" w:themeShade="BF"/>
      <w:sz w:val="72"/>
      <w:szCs w:val="72"/>
    </w:rPr>
  </w:style>
  <w:style w:type="paragraph" w:styleId="Quote">
    <w:name w:val="Quote"/>
    <w:basedOn w:val="Normal"/>
    <w:link w:val="QuoteChar"/>
    <w:uiPriority w:val="12"/>
    <w:rsid w:val="00576AB0"/>
    <w:pPr>
      <w:spacing w:after="480" w:line="240" w:lineRule="auto"/>
      <w:ind w:left="720" w:right="72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z w:val="70"/>
    </w:rPr>
  </w:style>
  <w:style w:type="character" w:customStyle="1" w:styleId="QuoteChar">
    <w:name w:val="Quote Char"/>
    <w:basedOn w:val="DefaultParagraphFont"/>
    <w:link w:val="Quote"/>
    <w:uiPriority w:val="12"/>
    <w:rsid w:val="00576AB0"/>
    <w:rPr>
      <w:rFonts w:asciiTheme="majorHAnsi" w:eastAsiaTheme="majorEastAsia" w:hAnsiTheme="majorHAnsi" w:cstheme="majorBidi"/>
      <w:noProof/>
      <w:color w:val="FFFFFF" w:themeColor="background1"/>
      <w:kern w:val="0"/>
      <w:sz w:val="7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ContactInfo">
    <w:name w:val="Contact Info"/>
    <w:basedOn w:val="Normal"/>
    <w:uiPriority w:val="13"/>
    <w:semiHidden/>
    <w:qFormat/>
    <w:rsid w:val="00A87F92"/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rsid w:val="003216FB"/>
    <w:rPr>
      <w:rFonts w:asciiTheme="majorHAnsi" w:eastAsiaTheme="majorEastAsia" w:hAnsiTheme="majorHAnsi" w:cstheme="majorBidi"/>
      <w:b/>
      <w:bCs/>
      <w:noProof/>
      <w:color w:val="auto"/>
      <w:kern w:val="0"/>
      <w:sz w:val="28"/>
      <w:lang w:eastAsia="en-US"/>
      <w14:ligatures w14:val="none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3216FB"/>
    <w:rPr>
      <w:rFonts w:asciiTheme="majorHAnsi" w:eastAsiaTheme="majorEastAsia" w:hAnsiTheme="majorHAnsi" w:cstheme="majorBidi"/>
      <w:i/>
      <w:iCs/>
      <w:noProof/>
      <w:color w:val="005677" w:themeColor="accent1" w:themeShade="80"/>
      <w:kern w:val="0"/>
      <w:sz w:val="20"/>
      <w:lang w:eastAsia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05677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005677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05677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05677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</w:rPr>
      <w:tblPr/>
      <w:tcPr>
        <w:shd w:val="clear" w:color="auto" w:fill="92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</w:rPr>
      <w:tblPr/>
      <w:tcPr>
        <w:shd w:val="clear" w:color="auto" w:fill="65D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5D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</w:rPr>
      <w:tblPr/>
      <w:tcPr>
        <w:shd w:val="clear" w:color="auto" w:fill="4CCC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CCC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</w:rPr>
      <w:tblPr/>
      <w:tcPr>
        <w:shd w:val="clear" w:color="auto" w:fill="8E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</w:rPr>
      <w:tblPr/>
      <w:tcPr>
        <w:shd w:val="clear" w:color="auto" w:fill="B7EB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B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F4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433" w:themeFill="accent4" w:themeFillShade="CC"/>
      </w:tcPr>
    </w:tblStylePr>
    <w:tblStylePr w:type="lastRow">
      <w:rPr>
        <w:b/>
        <w:bCs/>
        <w:color w:val="00243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4CC" w:themeFill="accent3" w:themeFillShade="CC"/>
      </w:tcPr>
    </w:tblStylePr>
    <w:tblStylePr w:type="lastRow">
      <w:rPr>
        <w:b/>
        <w:bCs/>
        <w:color w:val="0094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BBFF" w:themeFill="accent6" w:themeFillShade="CC"/>
      </w:tcPr>
    </w:tblStylePr>
    <w:tblStylePr w:type="lastRow">
      <w:rPr>
        <w:b/>
        <w:bCs/>
        <w:color w:val="09BB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7" w:themeFill="accent5" w:themeFillShade="CC"/>
      </w:tcPr>
    </w:tblStylePr>
    <w:tblStylePr w:type="lastRow">
      <w:rPr>
        <w:b/>
        <w:bCs/>
        <w:color w:val="0084B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F" w:themeColor="accent1" w:themeShade="99"/>
          <w:insideV w:val="nil"/>
        </w:tcBorders>
        <w:shd w:val="clear" w:color="auto" w:fill="00678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F" w:themeFill="accent1" w:themeFillShade="99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78D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74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74C" w:themeColor="accent2" w:themeShade="99"/>
          <w:insideV w:val="nil"/>
        </w:tcBorders>
        <w:shd w:val="clear" w:color="auto" w:fill="00374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4C" w:themeFill="accent2" w:themeFillShade="99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40CB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E40" w:themeColor="accent4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F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F99" w:themeColor="accent3" w:themeShade="99"/>
          <w:insideV w:val="nil"/>
        </w:tcBorders>
        <w:shd w:val="clear" w:color="auto" w:fill="006F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F99" w:themeFill="accent3" w:themeFillShade="99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AFF" w:themeColor="accent3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2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26" w:themeColor="accent4" w:themeShade="99"/>
          <w:insideV w:val="nil"/>
        </w:tcBorders>
        <w:shd w:val="clear" w:color="auto" w:fill="001B2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26" w:themeFill="accent4" w:themeFillShade="99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20C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CEFF" w:themeColor="accent6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9" w:themeColor="accent5" w:themeShade="99"/>
          <w:insideV w:val="nil"/>
        </w:tcBorders>
        <w:shd w:val="clear" w:color="auto" w:fill="00638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9" w:themeFill="accent5" w:themeFillShade="99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73D8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7E5" w:themeColor="accent5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F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FC6" w:themeColor="accent6" w:themeShade="99"/>
          <w:insideV w:val="nil"/>
        </w:tcBorders>
        <w:shd w:val="clear" w:color="auto" w:fill="008F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FC6" w:themeFill="accent6" w:themeFillShade="99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A5E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7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B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D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5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C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B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6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2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7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B3F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qFormat/>
    <w:rsid w:val="007051E1"/>
    <w:rPr>
      <w:rFonts w:asciiTheme="majorHAnsi" w:hAnsiTheme="majorHAnsi"/>
      <w:b/>
      <w:iCs/>
      <w:color w:val="FFFFFF" w:themeColor="background1"/>
      <w:sz w:val="120"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007CAB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1917E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7E7"/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2E1FF" w:themeColor="accent1" w:themeTint="66"/>
        <w:left w:val="single" w:sz="4" w:space="0" w:color="92E1FF" w:themeColor="accent1" w:themeTint="66"/>
        <w:bottom w:val="single" w:sz="4" w:space="0" w:color="92E1FF" w:themeColor="accent1" w:themeTint="66"/>
        <w:right w:val="single" w:sz="4" w:space="0" w:color="92E1FF" w:themeColor="accent1" w:themeTint="66"/>
        <w:insideH w:val="single" w:sz="4" w:space="0" w:color="92E1FF" w:themeColor="accent1" w:themeTint="66"/>
        <w:insideV w:val="single" w:sz="4" w:space="0" w:color="92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5D5FF" w:themeColor="accent2" w:themeTint="66"/>
        <w:left w:val="single" w:sz="4" w:space="0" w:color="65D5FF" w:themeColor="accent2" w:themeTint="66"/>
        <w:bottom w:val="single" w:sz="4" w:space="0" w:color="65D5FF" w:themeColor="accent2" w:themeTint="66"/>
        <w:right w:val="single" w:sz="4" w:space="0" w:color="65D5FF" w:themeColor="accent2" w:themeTint="66"/>
        <w:insideH w:val="single" w:sz="4" w:space="0" w:color="65D5FF" w:themeColor="accent2" w:themeTint="66"/>
        <w:insideV w:val="single" w:sz="4" w:space="0" w:color="65D5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E3FF" w:themeColor="accent3" w:themeTint="66"/>
        <w:left w:val="single" w:sz="4" w:space="0" w:color="99E3FF" w:themeColor="accent3" w:themeTint="66"/>
        <w:bottom w:val="single" w:sz="4" w:space="0" w:color="99E3FF" w:themeColor="accent3" w:themeTint="66"/>
        <w:right w:val="single" w:sz="4" w:space="0" w:color="99E3FF" w:themeColor="accent3" w:themeTint="66"/>
        <w:insideH w:val="single" w:sz="4" w:space="0" w:color="99E3FF" w:themeColor="accent3" w:themeTint="66"/>
        <w:insideV w:val="single" w:sz="4" w:space="0" w:color="99E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CFF" w:themeColor="accent4" w:themeTint="66"/>
        <w:left w:val="single" w:sz="4" w:space="0" w:color="4CCCFF" w:themeColor="accent4" w:themeTint="66"/>
        <w:bottom w:val="single" w:sz="4" w:space="0" w:color="4CCCFF" w:themeColor="accent4" w:themeTint="66"/>
        <w:right w:val="single" w:sz="4" w:space="0" w:color="4CCCFF" w:themeColor="accent4" w:themeTint="66"/>
        <w:insideH w:val="single" w:sz="4" w:space="0" w:color="4CCCFF" w:themeColor="accent4" w:themeTint="66"/>
        <w:insideV w:val="single" w:sz="4" w:space="0" w:color="4CCC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E0FF" w:themeColor="accent5" w:themeTint="66"/>
        <w:left w:val="single" w:sz="4" w:space="0" w:color="8EE0FF" w:themeColor="accent5" w:themeTint="66"/>
        <w:bottom w:val="single" w:sz="4" w:space="0" w:color="8EE0FF" w:themeColor="accent5" w:themeTint="66"/>
        <w:right w:val="single" w:sz="4" w:space="0" w:color="8EE0FF" w:themeColor="accent5" w:themeTint="66"/>
        <w:insideH w:val="single" w:sz="4" w:space="0" w:color="8EE0FF" w:themeColor="accent5" w:themeTint="66"/>
        <w:insideV w:val="single" w:sz="4" w:space="0" w:color="8E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EBFF" w:themeColor="accent6" w:themeTint="66"/>
        <w:left w:val="single" w:sz="4" w:space="0" w:color="B7EBFF" w:themeColor="accent6" w:themeTint="66"/>
        <w:bottom w:val="single" w:sz="4" w:space="0" w:color="B7EBFF" w:themeColor="accent6" w:themeTint="66"/>
        <w:right w:val="single" w:sz="4" w:space="0" w:color="B7EBFF" w:themeColor="accent6" w:themeTint="66"/>
        <w:insideH w:val="single" w:sz="4" w:space="0" w:color="B7EBFF" w:themeColor="accent6" w:themeTint="66"/>
        <w:insideV w:val="single" w:sz="4" w:space="0" w:color="B7EB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CD2FF" w:themeColor="accent1" w:themeTint="99"/>
        <w:bottom w:val="single" w:sz="2" w:space="0" w:color="5CD2FF" w:themeColor="accent1" w:themeTint="99"/>
        <w:insideH w:val="single" w:sz="2" w:space="0" w:color="5CD2FF" w:themeColor="accent1" w:themeTint="99"/>
        <w:insideV w:val="single" w:sz="2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9C0FF" w:themeColor="accent2" w:themeTint="99"/>
        <w:bottom w:val="single" w:sz="2" w:space="0" w:color="19C0FF" w:themeColor="accent2" w:themeTint="99"/>
        <w:insideH w:val="single" w:sz="2" w:space="0" w:color="19C0FF" w:themeColor="accent2" w:themeTint="99"/>
        <w:insideV w:val="single" w:sz="2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C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D5FF" w:themeColor="accent3" w:themeTint="99"/>
        <w:bottom w:val="single" w:sz="2" w:space="0" w:color="66D5FF" w:themeColor="accent3" w:themeTint="99"/>
        <w:insideH w:val="single" w:sz="2" w:space="0" w:color="66D5FF" w:themeColor="accent3" w:themeTint="99"/>
        <w:insideV w:val="single" w:sz="2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00ADF2" w:themeColor="accent4" w:themeTint="99"/>
        <w:bottom w:val="single" w:sz="2" w:space="0" w:color="00ADF2" w:themeColor="accent4" w:themeTint="99"/>
        <w:insideH w:val="single" w:sz="2" w:space="0" w:color="00ADF2" w:themeColor="accent4" w:themeTint="99"/>
        <w:insideV w:val="single" w:sz="2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AD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6D0FF" w:themeColor="accent5" w:themeTint="99"/>
        <w:bottom w:val="single" w:sz="2" w:space="0" w:color="56D0FF" w:themeColor="accent5" w:themeTint="99"/>
        <w:insideH w:val="single" w:sz="2" w:space="0" w:color="56D0FF" w:themeColor="accent5" w:themeTint="99"/>
        <w:insideV w:val="single" w:sz="2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6D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3E1FF" w:themeColor="accent6" w:themeTint="99"/>
        <w:bottom w:val="single" w:sz="2" w:space="0" w:color="93E1FF" w:themeColor="accent6" w:themeTint="99"/>
        <w:insideH w:val="single" w:sz="2" w:space="0" w:color="93E1FF" w:themeColor="accent6" w:themeTint="99"/>
        <w:insideV w:val="single" w:sz="2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E1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92E1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65D5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99E3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4CCC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8EE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B7EB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1917E7"/>
    <w:pPr>
      <w:spacing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917E7"/>
    <w:rPr>
      <w:rFonts w:eastAsia="Times New Roman" w:cs="Arial"/>
      <w:noProof/>
      <w:color w:val="auto"/>
      <w:kern w:val="0"/>
      <w:sz w:val="16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005677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1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  <w:shd w:val="clear" w:color="auto" w:fill="BCECFF" w:themeFill="accent1" w:themeFillTint="3F"/>
      </w:tcPr>
    </w:tblStylePr>
    <w:tblStylePr w:type="band2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1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  <w:shd w:val="clear" w:color="auto" w:fill="A0E5FF" w:themeFill="accent2" w:themeFillTint="3F"/>
      </w:tcPr>
    </w:tblStylePr>
    <w:tblStylePr w:type="band2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1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  <w:shd w:val="clear" w:color="auto" w:fill="C0EDFF" w:themeFill="accent3" w:themeFillTint="3F"/>
      </w:tcPr>
    </w:tblStylePr>
    <w:tblStylePr w:type="band2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1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  <w:shd w:val="clear" w:color="auto" w:fill="90DFFF" w:themeFill="accent4" w:themeFillTint="3F"/>
      </w:tcPr>
    </w:tblStylePr>
    <w:tblStylePr w:type="band2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1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  <w:shd w:val="clear" w:color="auto" w:fill="B9EBFF" w:themeFill="accent5" w:themeFillTint="3F"/>
      </w:tcPr>
    </w:tblStylePr>
    <w:tblStylePr w:type="band2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1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  <w:shd w:val="clear" w:color="auto" w:fill="D2F2FF" w:themeFill="accent6" w:themeFillTint="3F"/>
      </w:tcPr>
    </w:tblStylePr>
    <w:tblStylePr w:type="band2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bottom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bottom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bottom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bottom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bottom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bottom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EEF" w:themeColor="accent1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EF" w:themeColor="accent1"/>
          <w:right w:val="single" w:sz="4" w:space="0" w:color="00AEEF" w:themeColor="accent1"/>
        </w:tcBorders>
      </w:tcPr>
    </w:tblStylePr>
    <w:tblStylePr w:type="band1Horz">
      <w:tblPr/>
      <w:tcPr>
        <w:tcBorders>
          <w:top w:val="single" w:sz="4" w:space="0" w:color="00AEEF" w:themeColor="accent1"/>
          <w:bottom w:val="single" w:sz="4" w:space="0" w:color="00AEE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EF" w:themeColor="accent1"/>
          <w:left w:val="nil"/>
        </w:tcBorders>
      </w:tcPr>
    </w:tblStylePr>
    <w:tblStylePr w:type="swCell">
      <w:tblPr/>
      <w:tcPr>
        <w:tcBorders>
          <w:top w:val="double" w:sz="4" w:space="0" w:color="00AEE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D7F" w:themeColor="accent2"/>
          <w:right w:val="single" w:sz="4" w:space="0" w:color="005D7F" w:themeColor="accent2"/>
        </w:tcBorders>
      </w:tcPr>
    </w:tblStylePr>
    <w:tblStylePr w:type="band1Horz">
      <w:tblPr/>
      <w:tcPr>
        <w:tcBorders>
          <w:top w:val="single" w:sz="4" w:space="0" w:color="005D7F" w:themeColor="accent2"/>
          <w:bottom w:val="single" w:sz="4" w:space="0" w:color="005D7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D7F" w:themeColor="accent2"/>
          <w:left w:val="nil"/>
        </w:tcBorders>
      </w:tcPr>
    </w:tblStylePr>
    <w:tblStylePr w:type="swCell">
      <w:tblPr/>
      <w:tcPr>
        <w:tcBorders>
          <w:top w:val="double" w:sz="4" w:space="0" w:color="005D7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BAFF" w:themeColor="accent3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AFF" w:themeColor="accent3"/>
          <w:right w:val="single" w:sz="4" w:space="0" w:color="00BAFF" w:themeColor="accent3"/>
        </w:tcBorders>
      </w:tcPr>
    </w:tblStylePr>
    <w:tblStylePr w:type="band1Horz">
      <w:tblPr/>
      <w:tcPr>
        <w:tcBorders>
          <w:top w:val="single" w:sz="4" w:space="0" w:color="00BAFF" w:themeColor="accent3"/>
          <w:bottom w:val="single" w:sz="4" w:space="0" w:color="00BA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AFF" w:themeColor="accent3"/>
          <w:left w:val="nil"/>
        </w:tcBorders>
      </w:tcPr>
    </w:tblStylePr>
    <w:tblStylePr w:type="swCell">
      <w:tblPr/>
      <w:tcPr>
        <w:tcBorders>
          <w:top w:val="double" w:sz="4" w:space="0" w:color="00BA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2E40" w:themeColor="accent4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E40" w:themeColor="accent4"/>
          <w:right w:val="single" w:sz="4" w:space="0" w:color="002E40" w:themeColor="accent4"/>
        </w:tcBorders>
      </w:tcPr>
    </w:tblStylePr>
    <w:tblStylePr w:type="band1Horz">
      <w:tblPr/>
      <w:tcPr>
        <w:tcBorders>
          <w:top w:val="single" w:sz="4" w:space="0" w:color="002E40" w:themeColor="accent4"/>
          <w:bottom w:val="single" w:sz="4" w:space="0" w:color="002E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E40" w:themeColor="accent4"/>
          <w:left w:val="nil"/>
        </w:tcBorders>
      </w:tcPr>
    </w:tblStylePr>
    <w:tblStylePr w:type="swCell">
      <w:tblPr/>
      <w:tcPr>
        <w:tcBorders>
          <w:top w:val="double" w:sz="4" w:space="0" w:color="002E4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7E5" w:themeColor="accent5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E5" w:themeColor="accent5"/>
          <w:right w:val="single" w:sz="4" w:space="0" w:color="00A7E5" w:themeColor="accent5"/>
        </w:tcBorders>
      </w:tcPr>
    </w:tblStylePr>
    <w:tblStylePr w:type="band1Horz">
      <w:tblPr/>
      <w:tcPr>
        <w:tcBorders>
          <w:top w:val="single" w:sz="4" w:space="0" w:color="00A7E5" w:themeColor="accent5"/>
          <w:bottom w:val="single" w:sz="4" w:space="0" w:color="00A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E5" w:themeColor="accent5"/>
          <w:left w:val="nil"/>
        </w:tcBorders>
      </w:tcPr>
    </w:tblStylePr>
    <w:tblStylePr w:type="swCell">
      <w:tblPr/>
      <w:tcPr>
        <w:tcBorders>
          <w:top w:val="double" w:sz="4" w:space="0" w:color="00A7E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EFF" w:themeColor="accent6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CEFF" w:themeColor="accent6"/>
          <w:right w:val="single" w:sz="4" w:space="0" w:color="4CCEFF" w:themeColor="accent6"/>
        </w:tcBorders>
      </w:tcPr>
    </w:tblStylePr>
    <w:tblStylePr w:type="band1Horz">
      <w:tblPr/>
      <w:tcPr>
        <w:tcBorders>
          <w:top w:val="single" w:sz="4" w:space="0" w:color="4CCEFF" w:themeColor="accent6"/>
          <w:bottom w:val="single" w:sz="4" w:space="0" w:color="4CCE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CEFF" w:themeColor="accent6"/>
          <w:left w:val="nil"/>
        </w:tcBorders>
      </w:tcPr>
    </w:tblStylePr>
    <w:tblStylePr w:type="swCell">
      <w:tblPr/>
      <w:tcPr>
        <w:tcBorders>
          <w:top w:val="double" w:sz="4" w:space="0" w:color="4CCE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EEF" w:themeColor="accent1"/>
        <w:left w:val="single" w:sz="24" w:space="0" w:color="00AEEF" w:themeColor="accent1"/>
        <w:bottom w:val="single" w:sz="24" w:space="0" w:color="00AEEF" w:themeColor="accent1"/>
        <w:right w:val="single" w:sz="24" w:space="0" w:color="00AEEF" w:themeColor="accent1"/>
      </w:tblBorders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D7F" w:themeColor="accent2"/>
        <w:left w:val="single" w:sz="24" w:space="0" w:color="005D7F" w:themeColor="accent2"/>
        <w:bottom w:val="single" w:sz="24" w:space="0" w:color="005D7F" w:themeColor="accent2"/>
        <w:right w:val="single" w:sz="24" w:space="0" w:color="005D7F" w:themeColor="accent2"/>
      </w:tblBorders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AFF" w:themeColor="accent3"/>
        <w:left w:val="single" w:sz="24" w:space="0" w:color="00BAFF" w:themeColor="accent3"/>
        <w:bottom w:val="single" w:sz="24" w:space="0" w:color="00BAFF" w:themeColor="accent3"/>
        <w:right w:val="single" w:sz="24" w:space="0" w:color="00BAFF" w:themeColor="accent3"/>
      </w:tblBorders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E40" w:themeColor="accent4"/>
        <w:left w:val="single" w:sz="24" w:space="0" w:color="002E40" w:themeColor="accent4"/>
        <w:bottom w:val="single" w:sz="24" w:space="0" w:color="002E40" w:themeColor="accent4"/>
        <w:right w:val="single" w:sz="24" w:space="0" w:color="002E40" w:themeColor="accent4"/>
      </w:tblBorders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7E5" w:themeColor="accent5"/>
        <w:left w:val="single" w:sz="24" w:space="0" w:color="00A7E5" w:themeColor="accent5"/>
        <w:bottom w:val="single" w:sz="24" w:space="0" w:color="00A7E5" w:themeColor="accent5"/>
        <w:right w:val="single" w:sz="24" w:space="0" w:color="00A7E5" w:themeColor="accent5"/>
      </w:tblBorders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CEFF" w:themeColor="accent6"/>
        <w:left w:val="single" w:sz="24" w:space="0" w:color="4CCEFF" w:themeColor="accent6"/>
        <w:bottom w:val="single" w:sz="24" w:space="0" w:color="4CCEFF" w:themeColor="accent6"/>
        <w:right w:val="single" w:sz="24" w:space="0" w:color="4CCEFF" w:themeColor="accent6"/>
      </w:tblBorders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00AEEF" w:themeColor="accent1"/>
        <w:bottom w:val="single" w:sz="4" w:space="0" w:color="00AE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005D7F" w:themeColor="accent2"/>
        <w:bottom w:val="single" w:sz="4" w:space="0" w:color="005D7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D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00BAFF" w:themeColor="accent3"/>
        <w:bottom w:val="single" w:sz="4" w:space="0" w:color="00BA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A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2E40" w:themeColor="accent4"/>
        <w:bottom w:val="single" w:sz="4" w:space="0" w:color="002E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2E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00A7E5" w:themeColor="accent5"/>
        <w:bottom w:val="single" w:sz="4" w:space="0" w:color="00A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4CCEFF" w:themeColor="accent6"/>
        <w:bottom w:val="single" w:sz="4" w:space="0" w:color="4CCE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CCE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D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D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D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D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A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A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A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A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E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E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E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E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CE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CE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CE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CE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  <w:insideV w:val="single" w:sz="8" w:space="0" w:color="34C7FF" w:themeColor="accent1" w:themeTint="BF"/>
      </w:tblBorders>
    </w:tblPr>
    <w:tcPr>
      <w:shd w:val="clear" w:color="auto" w:fill="BC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  <w:insideV w:val="single" w:sz="8" w:space="0" w:color="00A2DF" w:themeColor="accent2" w:themeTint="BF"/>
      </w:tblBorders>
    </w:tblPr>
    <w:tcPr>
      <w:shd w:val="clear" w:color="auto" w:fill="A0E5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2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  <w:insideV w:val="single" w:sz="8" w:space="0" w:color="40CBFF" w:themeColor="accent3" w:themeTint="BF"/>
      </w:tblBorders>
    </w:tblPr>
    <w:tcPr>
      <w:shd w:val="clear" w:color="auto" w:fill="C0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  <w:insideV w:val="single" w:sz="8" w:space="0" w:color="007EAF" w:themeColor="accent4" w:themeTint="BF"/>
      </w:tblBorders>
    </w:tblPr>
    <w:tcPr>
      <w:shd w:val="clear" w:color="auto" w:fill="90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E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  <w:insideV w:val="single" w:sz="8" w:space="0" w:color="2CC5FF" w:themeColor="accent5" w:themeTint="BF"/>
      </w:tblBorders>
    </w:tblPr>
    <w:tcPr>
      <w:shd w:val="clear" w:color="auto" w:fill="B9EB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  <w:insideV w:val="single" w:sz="8" w:space="0" w:color="78DAFF" w:themeColor="accent6" w:themeTint="BF"/>
      </w:tblBorders>
    </w:tblPr>
    <w:tcPr>
      <w:shd w:val="clear" w:color="auto" w:fill="D2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A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cPr>
      <w:shd w:val="clear" w:color="auto" w:fill="BCE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F" w:themeFill="accent1" w:themeFillTint="33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tcBorders>
          <w:insideH w:val="single" w:sz="6" w:space="0" w:color="00AEEF" w:themeColor="accent1"/>
          <w:insideV w:val="single" w:sz="6" w:space="0" w:color="00AEEF" w:themeColor="accent1"/>
        </w:tcBorders>
        <w:shd w:val="clear" w:color="auto" w:fill="78D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cPr>
      <w:shd w:val="clear" w:color="auto" w:fill="A0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AFF" w:themeFill="accent2" w:themeFillTint="33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tcBorders>
          <w:insideH w:val="single" w:sz="6" w:space="0" w:color="005D7F" w:themeColor="accent2"/>
          <w:insideV w:val="single" w:sz="6" w:space="0" w:color="005D7F" w:themeColor="accent2"/>
        </w:tcBorders>
        <w:shd w:val="clear" w:color="auto" w:fill="40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cPr>
      <w:shd w:val="clear" w:color="auto" w:fill="C0E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tcBorders>
          <w:insideH w:val="single" w:sz="6" w:space="0" w:color="00BAFF" w:themeColor="accent3"/>
          <w:insideV w:val="single" w:sz="6" w:space="0" w:color="00BAFF" w:themeColor="accent3"/>
        </w:tcBorders>
        <w:shd w:val="clear" w:color="auto" w:fill="80D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cPr>
      <w:shd w:val="clear" w:color="auto" w:fill="90D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3F2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5FF" w:themeFill="accent4" w:themeFillTint="33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tcBorders>
          <w:insideH w:val="single" w:sz="6" w:space="0" w:color="002E40" w:themeColor="accent4"/>
          <w:insideV w:val="single" w:sz="6" w:space="0" w:color="002E40" w:themeColor="accent4"/>
        </w:tcBorders>
        <w:shd w:val="clear" w:color="auto" w:fill="20C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cPr>
      <w:shd w:val="clear" w:color="auto" w:fill="B9EB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5" w:themeFillTint="33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tcBorders>
          <w:insideH w:val="single" w:sz="6" w:space="0" w:color="00A7E5" w:themeColor="accent5"/>
          <w:insideV w:val="single" w:sz="6" w:space="0" w:color="00A7E5" w:themeColor="accent5"/>
        </w:tcBorders>
        <w:shd w:val="clear" w:color="auto" w:fill="73D8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cPr>
      <w:shd w:val="clear" w:color="auto" w:fill="D2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5FF" w:themeFill="accent6" w:themeFillTint="33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tcBorders>
          <w:insideH w:val="single" w:sz="6" w:space="0" w:color="4CCEFF" w:themeColor="accent6"/>
          <w:insideV w:val="single" w:sz="6" w:space="0" w:color="4CCEFF" w:themeColor="accent6"/>
        </w:tcBorders>
        <w:shd w:val="clear" w:color="auto" w:fill="A5E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9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E5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C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CB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0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0C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0C0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8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8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EF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shd w:val="clear" w:color="auto" w:fill="BCEC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D7F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shd w:val="clear" w:color="auto" w:fill="A0E5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AFF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shd w:val="clear" w:color="auto" w:fill="C0E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E40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shd w:val="clear" w:color="auto" w:fill="90DF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E5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shd w:val="clear" w:color="auto" w:fill="B9EB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CEFF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shd w:val="clear" w:color="auto" w:fill="D2F2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E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E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E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D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A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A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E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E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0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CE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CE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5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0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semiHidden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Number">
    <w:name w:val="Number"/>
    <w:basedOn w:val="Normal"/>
    <w:semiHidden/>
    <w:qFormat/>
    <w:rsid w:val="00C7436A"/>
    <w:pPr>
      <w:jc w:val="center"/>
    </w:pPr>
    <w:rPr>
      <w:rFonts w:asciiTheme="majorHAnsi" w:hAnsiTheme="majorHAnsi"/>
      <w:color w:val="C1C2C7" w:themeColor="background2" w:themeShade="E6"/>
      <w:sz w:val="326"/>
    </w:rPr>
  </w:style>
  <w:style w:type="paragraph" w:customStyle="1" w:styleId="CoverPageIntro">
    <w:name w:val="Cover Page Intro"/>
    <w:basedOn w:val="Normal"/>
    <w:qFormat/>
    <w:rsid w:val="001917E7"/>
    <w:pPr>
      <w:spacing w:before="240" w:line="216" w:lineRule="auto"/>
      <w:ind w:left="360" w:right="360"/>
    </w:pPr>
    <w:rPr>
      <w:color w:val="FFFFFF" w:themeColor="background1"/>
      <w:sz w:val="22"/>
    </w:rPr>
  </w:style>
  <w:style w:type="paragraph" w:customStyle="1" w:styleId="ContinueReading">
    <w:name w:val="Continue Reading"/>
    <w:basedOn w:val="Normal"/>
    <w:qFormat/>
    <w:rsid w:val="001917E7"/>
    <w:pPr>
      <w:spacing w:before="240" w:line="216" w:lineRule="auto"/>
      <w:ind w:right="360"/>
      <w:jc w:val="right"/>
    </w:pPr>
    <w:rPr>
      <w:color w:val="FFFFFF" w:themeColor="background1"/>
      <w:sz w:val="22"/>
    </w:rPr>
  </w:style>
  <w:style w:type="paragraph" w:customStyle="1" w:styleId="CreativeHeading">
    <w:name w:val="Creative Heading"/>
    <w:basedOn w:val="Normal"/>
    <w:qFormat/>
    <w:rsid w:val="007051E1"/>
    <w:pPr>
      <w:spacing w:line="240" w:lineRule="auto"/>
      <w:jc w:val="center"/>
    </w:pPr>
    <w:rPr>
      <w:rFonts w:asciiTheme="majorHAnsi" w:eastAsiaTheme="minorHAnsi" w:hAnsiTheme="majorHAnsi"/>
      <w:b/>
      <w:caps/>
      <w:color w:val="FFFFFF" w:themeColor="background1"/>
      <w:sz w:val="120"/>
    </w:rPr>
  </w:style>
  <w:style w:type="paragraph" w:customStyle="1" w:styleId="Volume">
    <w:name w:val="Volume"/>
    <w:basedOn w:val="Normal"/>
    <w:qFormat/>
    <w:rsid w:val="00291E11"/>
    <w:pPr>
      <w:spacing w:line="240" w:lineRule="auto"/>
      <w:jc w:val="center"/>
    </w:pPr>
    <w:rPr>
      <w:caps/>
      <w:color w:val="FFFFFF" w:themeColor="background1"/>
      <w:sz w:val="18"/>
    </w:rPr>
  </w:style>
  <w:style w:type="paragraph" w:customStyle="1" w:styleId="InstitutionName">
    <w:name w:val="Institution Name"/>
    <w:basedOn w:val="Normal"/>
    <w:qFormat/>
    <w:rsid w:val="00291E11"/>
    <w:pPr>
      <w:spacing w:line="240" w:lineRule="auto"/>
      <w:jc w:val="center"/>
    </w:pPr>
    <w:rPr>
      <w:rFonts w:asciiTheme="majorHAnsi" w:hAnsiTheme="majorHAnsi"/>
      <w:b/>
      <w:color w:val="FFFFFF" w:themeColor="background1"/>
      <w:sz w:val="24"/>
    </w:rPr>
  </w:style>
  <w:style w:type="paragraph" w:customStyle="1" w:styleId="WelcomeText">
    <w:name w:val="Welcome Text"/>
    <w:basedOn w:val="NormalonDarkBackground"/>
    <w:qFormat/>
    <w:rsid w:val="00F74BE3"/>
    <w:pPr>
      <w:spacing w:before="5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%20Alawine\AppData\Roaming\Microsoft\Templates\Colleg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00AEEF"/>
      </a:accent1>
      <a:accent2>
        <a:srgbClr val="005D7F"/>
      </a:accent2>
      <a:accent3>
        <a:srgbClr val="00BAFF"/>
      </a:accent3>
      <a:accent4>
        <a:srgbClr val="002E40"/>
      </a:accent4>
      <a:accent5>
        <a:srgbClr val="00A7E5"/>
      </a:accent5>
      <a:accent6>
        <a:srgbClr val="4CCEFF"/>
      </a:accent6>
      <a:hlink>
        <a:srgbClr val="00AEEF"/>
      </a:hlink>
      <a:folHlink>
        <a:srgbClr val="00BAFF"/>
      </a:folHlink>
    </a:clrScheme>
    <a:fontScheme name="Custom 3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7AE7FE-28AD-4492-AE65-D7F331758C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C273F-4414-4D03-8F9A-38407D9BA0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7FEA3D-659B-4706-BF04-119EEAED30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5C362567-A690-4257-95C1-E73FCB560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College newsletter</Template>
  <TotalTime>0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2022-10-21T14:12:00Z</dcterms:created>
  <dcterms:modified xsi:type="dcterms:W3CDTF">2022-10-21T19:19:00Z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cfa6f422-4682-4a14-a79d-e6c9b590e06d</vt:lpwstr>
  </property>
</Properties>
</file>